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C0" w:rsidRPr="00B07E10" w:rsidRDefault="00E231C0" w:rsidP="00A50B0D">
      <w:pPr>
        <w:tabs>
          <w:tab w:val="left" w:pos="7470"/>
        </w:tabs>
        <w:rPr>
          <w:i/>
          <w:sz w:val="28"/>
          <w:szCs w:val="20"/>
          <w:lang w:val="en-GB"/>
        </w:rPr>
      </w:pPr>
    </w:p>
    <w:p w:rsidR="00C451DE" w:rsidRPr="00C451DE" w:rsidRDefault="00C451DE" w:rsidP="00AD4E06">
      <w:pPr>
        <w:tabs>
          <w:tab w:val="left" w:pos="7470"/>
        </w:tabs>
        <w:rPr>
          <w:b/>
          <w:sz w:val="28"/>
          <w:szCs w:val="20"/>
          <w:u w:val="single"/>
          <w:lang w:val="en-GB"/>
        </w:rPr>
      </w:pPr>
      <w:r w:rsidRPr="00C451DE">
        <w:rPr>
          <w:b/>
          <w:sz w:val="28"/>
          <w:szCs w:val="20"/>
          <w:u w:val="single"/>
          <w:lang w:val="en-GB"/>
        </w:rPr>
        <w:t>General remarks:</w:t>
      </w:r>
    </w:p>
    <w:p w:rsidR="00C451DE" w:rsidRDefault="00C451DE" w:rsidP="00AD4E06">
      <w:pPr>
        <w:tabs>
          <w:tab w:val="left" w:pos="7470"/>
        </w:tabs>
        <w:rPr>
          <w:sz w:val="28"/>
          <w:szCs w:val="20"/>
          <w:lang w:val="en-GB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Washes (O) start with a rinse (o). Washes are with 1 mL for 5 minutes for organic solutions and 10 minutes for aqueous solutions unless otherwise indicated. Washes involving hybridization solution are 500 uL. </w:t>
      </w:r>
      <w:r w:rsidRPr="00B07E10">
        <w:rPr>
          <w:b/>
          <w:sz w:val="28"/>
          <w:szCs w:val="20"/>
          <w:lang w:val="en-GB"/>
        </w:rPr>
        <w:t>Do not agitate the samples too much during washes, only gently move the liquid in and out of the pipette when removing liquid.</w:t>
      </w:r>
      <w:r w:rsidRPr="00B07E10">
        <w:rPr>
          <w:sz w:val="28"/>
          <w:szCs w:val="20"/>
          <w:lang w:val="en-GB"/>
        </w:rPr>
        <w:t xml:space="preserve"> Successive washes are done under a running clock. After washes, </w:t>
      </w:r>
      <w:r w:rsidRPr="00B07E10">
        <w:rPr>
          <w:b/>
          <w:sz w:val="28"/>
          <w:szCs w:val="20"/>
          <w:lang w:val="en-GB"/>
        </w:rPr>
        <w:t>remove waste from wells in 150 uL i</w:t>
      </w:r>
      <w:r w:rsidR="00A8555E">
        <w:rPr>
          <w:b/>
          <w:sz w:val="28"/>
          <w:szCs w:val="20"/>
          <w:lang w:val="en-GB"/>
        </w:rPr>
        <w:t>ncrements and with the same 200-</w:t>
      </w:r>
      <w:r w:rsidRPr="00B07E10">
        <w:rPr>
          <w:b/>
          <w:sz w:val="28"/>
          <w:szCs w:val="20"/>
          <w:lang w:val="en-GB"/>
        </w:rPr>
        <w:t>uL tip</w:t>
      </w:r>
      <w:r w:rsidRPr="00B07E10">
        <w:rPr>
          <w:sz w:val="28"/>
          <w:szCs w:val="20"/>
          <w:lang w:val="en-GB"/>
        </w:rPr>
        <w:t xml:space="preserve">. When washing with the same solution, do not change tips unless you contaminate them. </w:t>
      </w:r>
      <w:r w:rsidRPr="00B07E10">
        <w:rPr>
          <w:sz w:val="28"/>
          <w:szCs w:val="20"/>
          <w:u w:val="single"/>
          <w:lang w:val="en-GB"/>
        </w:rPr>
        <w:t>Do not contaminate the pipettes with liquid!!!</w:t>
      </w:r>
    </w:p>
    <w:p w:rsidR="00AD4E06" w:rsidRPr="00B07E10" w:rsidRDefault="00AD4E06" w:rsidP="00AD4E06">
      <w:pPr>
        <w:tabs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AD4E06" w:rsidRPr="00B07E10" w:rsidRDefault="00AD4E06" w:rsidP="00AD4E06">
      <w:pPr>
        <w:tabs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b/>
          <w:sz w:val="28"/>
          <w:szCs w:val="20"/>
          <w:u w:val="single"/>
          <w:lang w:val="en-GB"/>
        </w:rPr>
        <w:t>Before Day 0</w:t>
      </w:r>
      <w:r w:rsidR="00B07E10">
        <w:rPr>
          <w:b/>
          <w:sz w:val="28"/>
          <w:szCs w:val="20"/>
          <w:u w:val="single"/>
          <w:lang w:val="en-GB"/>
        </w:rPr>
        <w:t xml:space="preserve">: Collect wandering larvae </w:t>
      </w:r>
    </w:p>
    <w:p w:rsidR="00205488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i/>
          <w:sz w:val="28"/>
          <w:szCs w:val="20"/>
          <w:lang w:val="en-GB"/>
        </w:rPr>
        <w:br/>
      </w:r>
      <w:r w:rsidRPr="00B07E10">
        <w:rPr>
          <w:sz w:val="28"/>
          <w:szCs w:val="20"/>
          <w:lang w:val="en-US"/>
        </w:rPr>
        <w:t xml:space="preserve">1. </w:t>
      </w:r>
      <w:r w:rsidR="00205488" w:rsidRPr="00B07E10">
        <w:rPr>
          <w:sz w:val="28"/>
          <w:szCs w:val="20"/>
          <w:lang w:val="en-US"/>
        </w:rPr>
        <w:t xml:space="preserve">Have the </w:t>
      </w:r>
      <w:r w:rsidR="00205488" w:rsidRPr="00B07E10">
        <w:rPr>
          <w:i/>
          <w:sz w:val="28"/>
          <w:szCs w:val="20"/>
          <w:lang w:val="en-US"/>
        </w:rPr>
        <w:t>D. guttifera</w:t>
      </w:r>
      <w:r w:rsidR="00205488" w:rsidRPr="00B07E10">
        <w:rPr>
          <w:sz w:val="28"/>
          <w:szCs w:val="20"/>
          <w:lang w:val="en-US"/>
        </w:rPr>
        <w:t xml:space="preserve"> bottle culture (20 bottles a week) on a Tuesday bumping schedule and keep the culture at RT. C</w:t>
      </w:r>
      <w:r w:rsidRPr="00B07E10">
        <w:rPr>
          <w:sz w:val="28"/>
          <w:szCs w:val="20"/>
          <w:lang w:val="en-US"/>
        </w:rPr>
        <w:t xml:space="preserve">ollect wandering L3 larvae </w:t>
      </w:r>
      <w:r w:rsidR="00205488" w:rsidRPr="00B07E10">
        <w:rPr>
          <w:sz w:val="28"/>
          <w:szCs w:val="20"/>
          <w:lang w:val="en-US"/>
        </w:rPr>
        <w:t xml:space="preserve">(start looking for them on Wednesdays) </w:t>
      </w:r>
      <w:r w:rsidRPr="00B07E10">
        <w:rPr>
          <w:sz w:val="28"/>
          <w:szCs w:val="20"/>
          <w:lang w:val="en-US"/>
        </w:rPr>
        <w:t xml:space="preserve">and place them in Petri dish with </w:t>
      </w:r>
      <w:r w:rsidR="00205488" w:rsidRPr="00B07E10">
        <w:rPr>
          <w:sz w:val="28"/>
          <w:szCs w:val="20"/>
          <w:lang w:val="en-US"/>
        </w:rPr>
        <w:t>moist</w:t>
      </w:r>
      <w:r w:rsidRPr="00B07E10">
        <w:rPr>
          <w:sz w:val="28"/>
          <w:szCs w:val="20"/>
          <w:lang w:val="en-US"/>
        </w:rPr>
        <w:t xml:space="preserve"> Kleenex on the bottom</w:t>
      </w:r>
      <w:r w:rsidR="00205488" w:rsidRPr="00B07E10">
        <w:rPr>
          <w:sz w:val="28"/>
          <w:szCs w:val="20"/>
          <w:lang w:val="en-US"/>
        </w:rPr>
        <w:t xml:space="preserve">. Store the Petri dishes in a moist chamber to prevent the animals from drying out. Then wait </w:t>
      </w:r>
      <w:r w:rsidRPr="00B07E10">
        <w:rPr>
          <w:sz w:val="28"/>
          <w:szCs w:val="20"/>
          <w:lang w:val="en-US"/>
        </w:rPr>
        <w:t>and wait until the pupae are at the desired stage.</w:t>
      </w:r>
      <w:r w:rsidR="00205488" w:rsidRPr="00B07E10">
        <w:rPr>
          <w:sz w:val="28"/>
          <w:szCs w:val="20"/>
          <w:lang w:val="en-US"/>
        </w:rPr>
        <w:t xml:space="preserve"> Use the poster for stage identification and a magnification of 20 </w:t>
      </w:r>
      <w:r w:rsidR="00957AA0">
        <w:rPr>
          <w:sz w:val="28"/>
          <w:szCs w:val="20"/>
          <w:lang w:val="en-US"/>
        </w:rPr>
        <w:t>X</w:t>
      </w:r>
      <w:r w:rsidR="00205488" w:rsidRPr="00B07E10">
        <w:rPr>
          <w:sz w:val="28"/>
          <w:szCs w:val="20"/>
          <w:lang w:val="en-US"/>
        </w:rPr>
        <w:t>. Adjust the light source of the microscope so that you see the key characters clearly.</w:t>
      </w:r>
      <w:r w:rsidRPr="00B07E10">
        <w:rPr>
          <w:sz w:val="28"/>
          <w:szCs w:val="20"/>
          <w:lang w:val="en-US"/>
        </w:rPr>
        <w:t xml:space="preserve"> </w:t>
      </w:r>
    </w:p>
    <w:p w:rsidR="00205488" w:rsidRPr="00B07E10" w:rsidRDefault="00205488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b/>
          <w:sz w:val="28"/>
          <w:szCs w:val="20"/>
          <w:u w:val="single"/>
          <w:lang w:val="en-GB"/>
        </w:rPr>
        <w:t>Day 0: Cutting, fixing, and storing pupae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2. Using the </w:t>
      </w:r>
      <w:r w:rsidRPr="00B07E10">
        <w:rPr>
          <w:b/>
          <w:sz w:val="28"/>
          <w:szCs w:val="20"/>
          <w:lang w:val="en-US"/>
        </w:rPr>
        <w:t>blunt forceps</w:t>
      </w:r>
      <w:r w:rsidR="00205488" w:rsidRPr="00B07E10">
        <w:rPr>
          <w:b/>
          <w:sz w:val="28"/>
          <w:szCs w:val="20"/>
          <w:lang w:val="en-US"/>
        </w:rPr>
        <w:t xml:space="preserve"> (</w:t>
      </w:r>
      <w:r w:rsidR="00B07E10" w:rsidRPr="00B07E10">
        <w:rPr>
          <w:b/>
          <w:sz w:val="28"/>
          <w:szCs w:val="20"/>
          <w:lang w:val="en-US"/>
        </w:rPr>
        <w:t xml:space="preserve">type </w:t>
      </w:r>
      <w:r w:rsidR="00205488" w:rsidRPr="00B07E10">
        <w:rPr>
          <w:b/>
          <w:sz w:val="28"/>
          <w:szCs w:val="20"/>
          <w:lang w:val="en-US"/>
        </w:rPr>
        <w:t>#2)</w:t>
      </w:r>
      <w:r w:rsidRPr="00B07E10">
        <w:rPr>
          <w:sz w:val="28"/>
          <w:szCs w:val="20"/>
          <w:lang w:val="en-US"/>
        </w:rPr>
        <w:t xml:space="preserve">, gently remove the pupae - </w:t>
      </w:r>
      <w:r w:rsidRPr="00B07E10">
        <w:rPr>
          <w:b/>
          <w:sz w:val="28"/>
          <w:szCs w:val="20"/>
          <w:lang w:val="en-US"/>
        </w:rPr>
        <w:t>one at a time</w:t>
      </w:r>
      <w:r w:rsidRPr="00B07E10">
        <w:rPr>
          <w:sz w:val="28"/>
          <w:szCs w:val="20"/>
          <w:lang w:val="en-US"/>
        </w:rPr>
        <w:t xml:space="preserve"> - and dry </w:t>
      </w:r>
      <w:r w:rsidR="001B5F69" w:rsidRPr="00B07E10">
        <w:rPr>
          <w:sz w:val="28"/>
          <w:szCs w:val="20"/>
          <w:lang w:val="en-US"/>
        </w:rPr>
        <w:t>one</w:t>
      </w:r>
      <w:r w:rsidRPr="00B07E10">
        <w:rPr>
          <w:sz w:val="28"/>
          <w:szCs w:val="20"/>
          <w:lang w:val="en-US"/>
        </w:rPr>
        <w:t xml:space="preserve"> </w:t>
      </w:r>
      <w:r w:rsidR="00205488" w:rsidRPr="00B07E10">
        <w:rPr>
          <w:sz w:val="28"/>
          <w:szCs w:val="20"/>
          <w:lang w:val="en-US"/>
        </w:rPr>
        <w:t xml:space="preserve">quickly, </w:t>
      </w:r>
      <w:r w:rsidRPr="00B07E10">
        <w:rPr>
          <w:sz w:val="28"/>
          <w:szCs w:val="20"/>
          <w:lang w:val="en-US"/>
        </w:rPr>
        <w:t>using a small piece of Kleenex</w:t>
      </w:r>
      <w:r w:rsidR="00205488" w:rsidRPr="00B07E10">
        <w:rPr>
          <w:sz w:val="28"/>
          <w:szCs w:val="20"/>
          <w:lang w:val="en-US"/>
        </w:rPr>
        <w:t xml:space="preserve"> or Kimwipes</w:t>
      </w:r>
      <w:r w:rsidRPr="00B07E10">
        <w:rPr>
          <w:sz w:val="28"/>
          <w:szCs w:val="20"/>
          <w:lang w:val="en-US"/>
        </w:rPr>
        <w:t>. Immediately move the</w:t>
      </w:r>
      <w:r w:rsidR="00205488" w:rsidRPr="00B07E10">
        <w:rPr>
          <w:sz w:val="28"/>
          <w:szCs w:val="20"/>
          <w:lang w:val="en-US"/>
        </w:rPr>
        <w:t xml:space="preserve"> </w:t>
      </w:r>
      <w:r w:rsidR="001B5F69" w:rsidRPr="00B07E10">
        <w:rPr>
          <w:sz w:val="28"/>
          <w:szCs w:val="20"/>
          <w:lang w:val="en-US"/>
        </w:rPr>
        <w:t>same pupa</w:t>
      </w:r>
      <w:r w:rsidRPr="00B07E10">
        <w:rPr>
          <w:sz w:val="28"/>
          <w:szCs w:val="20"/>
          <w:lang w:val="en-US"/>
        </w:rPr>
        <w:t xml:space="preserve"> onto the dissection platform (a </w:t>
      </w:r>
      <w:r w:rsidR="00205488" w:rsidRPr="00B07E10">
        <w:rPr>
          <w:sz w:val="28"/>
          <w:szCs w:val="20"/>
          <w:lang w:val="en-US"/>
        </w:rPr>
        <w:t xml:space="preserve">glass </w:t>
      </w:r>
      <w:r w:rsidRPr="00B07E10">
        <w:rPr>
          <w:sz w:val="28"/>
          <w:szCs w:val="20"/>
          <w:lang w:val="en-US"/>
        </w:rPr>
        <w:t>slide with a p</w:t>
      </w:r>
      <w:r w:rsidR="001B5F69" w:rsidRPr="00B07E10">
        <w:rPr>
          <w:sz w:val="28"/>
          <w:szCs w:val="20"/>
          <w:lang w:val="en-US"/>
        </w:rPr>
        <w:t xml:space="preserve">iece of double-sided tape on it - </w:t>
      </w:r>
      <w:r w:rsidR="00205488" w:rsidRPr="00B07E10">
        <w:rPr>
          <w:sz w:val="28"/>
          <w:szCs w:val="20"/>
          <w:lang w:val="en-US"/>
        </w:rPr>
        <w:t xml:space="preserve">see picture below). </w:t>
      </w:r>
      <w:r w:rsidRPr="00B07E10">
        <w:rPr>
          <w:sz w:val="28"/>
          <w:szCs w:val="20"/>
          <w:lang w:val="en-US"/>
        </w:rPr>
        <w:t>Move as many pupae as you can</w:t>
      </w:r>
      <w:r w:rsidR="001B5F69" w:rsidRPr="00B07E10">
        <w:rPr>
          <w:sz w:val="28"/>
          <w:szCs w:val="20"/>
          <w:lang w:val="en-US"/>
        </w:rPr>
        <w:t xml:space="preserve"> - one by one: dry place, dry, place, dry, place, ...)</w:t>
      </w:r>
      <w:r w:rsidRPr="00B07E10">
        <w:rPr>
          <w:sz w:val="28"/>
          <w:szCs w:val="20"/>
          <w:lang w:val="en-US"/>
        </w:rPr>
        <w:t xml:space="preserve"> within 2 minutes (time taking from drying the first pupa on Kleenex to putting the last pupa on</w:t>
      </w:r>
      <w:r w:rsidR="00205488" w:rsidRPr="00B07E10">
        <w:rPr>
          <w:sz w:val="28"/>
          <w:szCs w:val="20"/>
          <w:lang w:val="en-US"/>
        </w:rPr>
        <w:t xml:space="preserve"> the tape</w:t>
      </w:r>
      <w:r w:rsidRPr="00B07E10">
        <w:rPr>
          <w:sz w:val="28"/>
          <w:szCs w:val="20"/>
          <w:lang w:val="en-US"/>
        </w:rPr>
        <w:t xml:space="preserve">). Lay the pupae on their belly </w:t>
      </w:r>
      <w:r w:rsidRPr="00B07E10">
        <w:rPr>
          <w:b/>
          <w:sz w:val="28"/>
          <w:szCs w:val="20"/>
          <w:lang w:val="en-US"/>
        </w:rPr>
        <w:t>(dorsal cut)</w:t>
      </w:r>
      <w:r w:rsidRPr="00B07E10">
        <w:rPr>
          <w:sz w:val="28"/>
          <w:szCs w:val="20"/>
          <w:lang w:val="en-US"/>
        </w:rPr>
        <w:t xml:space="preserve"> or side </w:t>
      </w:r>
      <w:r w:rsidRPr="00B07E10">
        <w:rPr>
          <w:b/>
          <w:sz w:val="28"/>
          <w:szCs w:val="20"/>
          <w:lang w:val="en-US"/>
        </w:rPr>
        <w:t>(lateral cut)</w:t>
      </w:r>
      <w:r w:rsidRPr="00B07E10">
        <w:rPr>
          <w:sz w:val="28"/>
          <w:szCs w:val="20"/>
          <w:lang w:val="en-US"/>
        </w:rPr>
        <w:t xml:space="preserve">. </w:t>
      </w:r>
      <w:r w:rsidR="00205488" w:rsidRPr="00B07E10">
        <w:rPr>
          <w:sz w:val="28"/>
          <w:szCs w:val="20"/>
          <w:lang w:val="en-US"/>
        </w:rPr>
        <w:t xml:space="preserve">Perform only one type of cut in one session. </w:t>
      </w:r>
    </w:p>
    <w:p w:rsidR="00205488" w:rsidRPr="00B07E10" w:rsidRDefault="00205488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205488" w:rsidRPr="00B07E10" w:rsidRDefault="00C451DE" w:rsidP="00AD4E06">
      <w:pPr>
        <w:tabs>
          <w:tab w:val="left" w:pos="7470"/>
        </w:tabs>
        <w:rPr>
          <w:sz w:val="28"/>
          <w:szCs w:val="20"/>
          <w:lang w:val="en-US"/>
        </w:rPr>
      </w:pPr>
      <w:r>
        <w:rPr>
          <w:sz w:val="28"/>
          <w:szCs w:val="20"/>
          <w:lang w:val="en-US"/>
        </w:rPr>
        <w:t xml:space="preserve">      </w:t>
      </w:r>
      <w:r w:rsidR="001B5F69" w:rsidRPr="00B07E10">
        <w:rPr>
          <w:noProof/>
          <w:sz w:val="28"/>
          <w:szCs w:val="20"/>
          <w:lang w:val="en-US" w:eastAsia="en-US"/>
        </w:rPr>
        <w:drawing>
          <wp:inline distT="0" distB="0" distL="0" distR="0">
            <wp:extent cx="4933950" cy="18594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 up pupa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33" cy="186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88" w:rsidRPr="00B07E10" w:rsidRDefault="00205488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205488" w:rsidRPr="00B07E10" w:rsidRDefault="00205488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3. With a razor blade, </w:t>
      </w:r>
      <w:r w:rsidR="00B07E10" w:rsidRPr="00B07E10">
        <w:rPr>
          <w:sz w:val="28"/>
          <w:szCs w:val="20"/>
          <w:lang w:val="en-US"/>
        </w:rPr>
        <w:t>immediately</w:t>
      </w:r>
      <w:r w:rsidRPr="00B07E10">
        <w:rPr>
          <w:sz w:val="28"/>
          <w:szCs w:val="20"/>
          <w:lang w:val="en-US"/>
        </w:rPr>
        <w:t xml:space="preserve"> cut each pupa lengthwise (starting with the one first put on the tape). This is best accomplished with a single rapid cut from the anterior to the posterior end of the pupae. Dissect no more than 10 pupae at a time. </w:t>
      </w:r>
      <w:r w:rsidR="00B07E10" w:rsidRPr="00B07E10">
        <w:rPr>
          <w:b/>
          <w:sz w:val="28"/>
          <w:szCs w:val="20"/>
          <w:lang w:val="en-US"/>
        </w:rPr>
        <w:t xml:space="preserve">Practice a lot so that you manage to cut 10 pupae in one session! </w:t>
      </w:r>
      <w:r w:rsidRPr="00B07E10">
        <w:rPr>
          <w:sz w:val="28"/>
          <w:szCs w:val="20"/>
          <w:lang w:val="en-US"/>
        </w:rPr>
        <w:t>Label each end of the razor blade and use each end to cut 50 – 60 pupae. Then discard the razor blade in the sharps container</w:t>
      </w:r>
      <w:r w:rsidR="00B07E10" w:rsidRPr="00B07E10">
        <w:rPr>
          <w:sz w:val="28"/>
          <w:szCs w:val="20"/>
          <w:lang w:val="en-US"/>
        </w:rPr>
        <w:t xml:space="preserve"> (near the sink with the freezer)</w:t>
      </w:r>
      <w:r w:rsidRPr="00B07E10">
        <w:rPr>
          <w:sz w:val="28"/>
          <w:szCs w:val="20"/>
          <w:lang w:val="en-US"/>
        </w:rPr>
        <w:t>.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4. Using a </w:t>
      </w:r>
      <w:r w:rsidR="00B07E10" w:rsidRPr="00B07E10">
        <w:rPr>
          <w:sz w:val="28"/>
          <w:szCs w:val="20"/>
          <w:lang w:val="en-US"/>
        </w:rPr>
        <w:t xml:space="preserve">medium-sized </w:t>
      </w:r>
      <w:r w:rsidRPr="00B07E10">
        <w:rPr>
          <w:sz w:val="28"/>
          <w:szCs w:val="20"/>
          <w:lang w:val="en-US"/>
        </w:rPr>
        <w:t>paintbrush, transfer a small amount of 1</w:t>
      </w:r>
      <w:r w:rsidR="00957AA0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X PBS (</w:t>
      </w:r>
      <w:r w:rsidR="00B07E10" w:rsidRPr="00B07E10">
        <w:rPr>
          <w:sz w:val="28"/>
          <w:szCs w:val="20"/>
          <w:lang w:val="en-US"/>
        </w:rPr>
        <w:t xml:space="preserve">that you have </w:t>
      </w:r>
      <w:r w:rsidRPr="00B07E10">
        <w:rPr>
          <w:sz w:val="28"/>
          <w:szCs w:val="20"/>
          <w:lang w:val="en-US"/>
        </w:rPr>
        <w:t xml:space="preserve">set aside in a designated 9-well dish well) to each dissected pupa to </w:t>
      </w:r>
      <w:r w:rsidR="00B07E10" w:rsidRPr="00B07E10">
        <w:rPr>
          <w:sz w:val="28"/>
          <w:szCs w:val="20"/>
          <w:lang w:val="en-US"/>
        </w:rPr>
        <w:t>dissolve</w:t>
      </w:r>
      <w:r w:rsidRPr="00B07E10">
        <w:rPr>
          <w:sz w:val="28"/>
          <w:szCs w:val="20"/>
          <w:lang w:val="en-US"/>
        </w:rPr>
        <w:t xml:space="preserve"> them from the tape. A </w:t>
      </w:r>
      <w:r w:rsidRPr="00B07E10">
        <w:rPr>
          <w:b/>
          <w:sz w:val="28"/>
          <w:szCs w:val="20"/>
          <w:u w:val="single"/>
          <w:lang w:val="en-US"/>
        </w:rPr>
        <w:t>blunt</w:t>
      </w:r>
      <w:r w:rsidRPr="00B07E10">
        <w:rPr>
          <w:sz w:val="28"/>
          <w:szCs w:val="20"/>
          <w:lang w:val="en-US"/>
        </w:rPr>
        <w:t xml:space="preserve"> forceps arm </w:t>
      </w:r>
      <w:r w:rsidR="00B07E10" w:rsidRPr="00B07E10">
        <w:rPr>
          <w:sz w:val="28"/>
          <w:szCs w:val="20"/>
          <w:lang w:val="en-US"/>
        </w:rPr>
        <w:t xml:space="preserve">(type #2 forceps) </w:t>
      </w:r>
      <w:r w:rsidRPr="00B07E10">
        <w:rPr>
          <w:sz w:val="28"/>
          <w:szCs w:val="20"/>
          <w:lang w:val="en-US"/>
        </w:rPr>
        <w:t>may be used to help getting them off the tape.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B07E10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>5. Transfer the pupa halves with the brush into a well (glass viewing dish) filled with 1 X PBS. With a pair of surgical (sharp-pointed) forceps</w:t>
      </w:r>
      <w:r w:rsidR="00B07E10" w:rsidRPr="00B07E10">
        <w:rPr>
          <w:sz w:val="28"/>
          <w:szCs w:val="20"/>
          <w:lang w:val="en-US"/>
        </w:rPr>
        <w:t xml:space="preserve"> (type #5)</w:t>
      </w:r>
      <w:r w:rsidRPr="00B07E10">
        <w:rPr>
          <w:sz w:val="28"/>
          <w:szCs w:val="20"/>
          <w:lang w:val="en-US"/>
        </w:rPr>
        <w:t xml:space="preserve">, grasp an individual pupa half anteriorly (by the head) and </w:t>
      </w:r>
    </w:p>
    <w:p w:rsidR="00AD4E06" w:rsidRDefault="00B07E10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b/>
          <w:sz w:val="96"/>
          <w:szCs w:val="20"/>
          <w:u w:val="single"/>
          <w:lang w:val="en-US"/>
        </w:rPr>
        <w:t>G E N T L Y</w:t>
      </w:r>
      <w:r w:rsidR="00AD4E06" w:rsidRPr="00B07E10">
        <w:rPr>
          <w:sz w:val="96"/>
          <w:szCs w:val="20"/>
          <w:lang w:val="en-US"/>
        </w:rPr>
        <w:t xml:space="preserve"> </w:t>
      </w:r>
      <w:r w:rsidR="00AD4E06" w:rsidRPr="00B07E10">
        <w:rPr>
          <w:sz w:val="28"/>
          <w:szCs w:val="20"/>
          <w:lang w:val="en-US"/>
        </w:rPr>
        <w:t>wash away the internal tissue</w:t>
      </w:r>
      <w:r>
        <w:rPr>
          <w:sz w:val="28"/>
          <w:szCs w:val="20"/>
          <w:lang w:val="en-US"/>
        </w:rPr>
        <w:t>s,</w:t>
      </w:r>
      <w:r w:rsidR="00AD4E06" w:rsidRPr="00B07E10">
        <w:rPr>
          <w:sz w:val="28"/>
          <w:szCs w:val="20"/>
          <w:lang w:val="en-US"/>
        </w:rPr>
        <w:t xml:space="preserve"> using a pipettor set to</w:t>
      </w:r>
      <w:r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8</w:t>
      </w:r>
      <w:r w:rsidR="00AD4E06" w:rsidRPr="00B07E10">
        <w:rPr>
          <w:sz w:val="28"/>
          <w:szCs w:val="20"/>
          <w:lang w:val="en-US"/>
        </w:rPr>
        <w:t>.5 uL (stage</w:t>
      </w:r>
      <w:r w:rsidRPr="00B07E10">
        <w:rPr>
          <w:sz w:val="28"/>
          <w:szCs w:val="20"/>
          <w:lang w:val="en-US"/>
        </w:rPr>
        <w:t>s</w:t>
      </w:r>
      <w:r w:rsidR="00AD4E06" w:rsidRPr="00B07E10">
        <w:rPr>
          <w:sz w:val="28"/>
          <w:szCs w:val="20"/>
          <w:lang w:val="en-US"/>
        </w:rPr>
        <w:t xml:space="preserve"> P7, P8), 15 uL (stage P9) to 25 uL (P10 and older). </w:t>
      </w:r>
      <w:r w:rsidR="00AD4E06" w:rsidRPr="00B07E10">
        <w:rPr>
          <w:b/>
          <w:sz w:val="28"/>
          <w:szCs w:val="20"/>
          <w:lang w:val="en-US"/>
        </w:rPr>
        <w:t xml:space="preserve">Too much pressure </w:t>
      </w:r>
      <w:r w:rsidRPr="00B07E10">
        <w:rPr>
          <w:b/>
          <w:sz w:val="28"/>
          <w:szCs w:val="20"/>
          <w:lang w:val="en-US"/>
        </w:rPr>
        <w:t>or excessive washing WILL</w:t>
      </w:r>
      <w:r w:rsidR="00AD4E06" w:rsidRPr="00B07E10">
        <w:rPr>
          <w:b/>
          <w:sz w:val="28"/>
          <w:szCs w:val="20"/>
          <w:lang w:val="en-US"/>
        </w:rPr>
        <w:t xml:space="preserve"> lead to </w:t>
      </w:r>
      <w:r w:rsidRPr="00B07E10">
        <w:rPr>
          <w:b/>
          <w:sz w:val="28"/>
          <w:szCs w:val="20"/>
          <w:lang w:val="en-US"/>
        </w:rPr>
        <w:t xml:space="preserve">the </w:t>
      </w:r>
      <w:r w:rsidR="00AD4E06" w:rsidRPr="00B07E10">
        <w:rPr>
          <w:b/>
          <w:sz w:val="28"/>
          <w:szCs w:val="20"/>
          <w:lang w:val="en-US"/>
        </w:rPr>
        <w:t>loss of epithelial cells.</w:t>
      </w:r>
      <w:r w:rsidR="00AD4E06" w:rsidRPr="00B07E10">
        <w:rPr>
          <w:sz w:val="28"/>
          <w:szCs w:val="20"/>
          <w:lang w:val="en-US"/>
        </w:rPr>
        <w:t xml:space="preserve"> </w:t>
      </w:r>
      <w:r w:rsidRPr="00B07E10">
        <w:rPr>
          <w:b/>
          <w:sz w:val="28"/>
          <w:szCs w:val="20"/>
          <w:u w:val="single"/>
          <w:lang w:val="en-US"/>
        </w:rPr>
        <w:t>YOU NEED TO KEEP THE EPITHELIAL LAYER UNDAMAGED</w:t>
      </w:r>
      <w:r w:rsidRPr="00B07E10">
        <w:rPr>
          <w:sz w:val="28"/>
          <w:szCs w:val="20"/>
          <w:lang w:val="en-US"/>
        </w:rPr>
        <w:t xml:space="preserve"> (see picture below). </w:t>
      </w:r>
      <w:r w:rsidR="00AD4E06" w:rsidRPr="00B07E10">
        <w:rPr>
          <w:sz w:val="28"/>
          <w:szCs w:val="20"/>
          <w:lang w:val="en-US"/>
        </w:rPr>
        <w:t>Note that you cann</w:t>
      </w:r>
      <w:r>
        <w:rPr>
          <w:sz w:val="28"/>
          <w:szCs w:val="20"/>
          <w:lang w:val="en-US"/>
        </w:rPr>
        <w:t xml:space="preserve">ot wash away the wings, </w:t>
      </w:r>
      <w:r w:rsidR="00AD4E06" w:rsidRPr="00B07E10">
        <w:rPr>
          <w:sz w:val="28"/>
          <w:szCs w:val="20"/>
          <w:lang w:val="en-US"/>
        </w:rPr>
        <w:t>legs</w:t>
      </w:r>
      <w:r>
        <w:rPr>
          <w:sz w:val="28"/>
          <w:szCs w:val="20"/>
          <w:lang w:val="en-US"/>
        </w:rPr>
        <w:t>, and gut (if it is attached to the cuticle</w:t>
      </w:r>
      <w:r w:rsidR="00AD4E06" w:rsidRPr="00B07E10">
        <w:rPr>
          <w:sz w:val="28"/>
          <w:szCs w:val="20"/>
          <w:lang w:val="en-US"/>
        </w:rPr>
        <w:t>. Leave them where they are for now and just focus on the</w:t>
      </w:r>
      <w:r>
        <w:rPr>
          <w:sz w:val="28"/>
          <w:szCs w:val="20"/>
          <w:lang w:val="en-US"/>
        </w:rPr>
        <w:t xml:space="preserve"> soft</w:t>
      </w:r>
      <w:r w:rsidR="00AD4E06" w:rsidRPr="00B07E10">
        <w:rPr>
          <w:sz w:val="28"/>
          <w:szCs w:val="20"/>
          <w:lang w:val="en-US"/>
        </w:rPr>
        <w:t xml:space="preserve"> internal organs.</w:t>
      </w:r>
    </w:p>
    <w:p w:rsidR="00B07E10" w:rsidRDefault="00B07E1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B07E10" w:rsidRDefault="00BF0D0C" w:rsidP="00AD4E06">
      <w:pPr>
        <w:tabs>
          <w:tab w:val="left" w:pos="7470"/>
        </w:tabs>
        <w:rPr>
          <w:sz w:val="28"/>
          <w:szCs w:val="20"/>
          <w:lang w:val="en-US"/>
        </w:rPr>
      </w:pPr>
      <w:r>
        <w:rPr>
          <w:noProof/>
          <w:sz w:val="28"/>
          <w:szCs w:val="20"/>
          <w:lang w:val="en-US" w:eastAsia="en-US"/>
        </w:rPr>
        <w:drawing>
          <wp:inline distT="0" distB="0" distL="0" distR="0">
            <wp:extent cx="5760720" cy="1656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pal epidermis lay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10" w:rsidRDefault="00B07E1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6. Immediately transfer the cleaned pupa halves to a fresh well with 1 X PBS. and store them there until you cut your last pupa (you can cut several rounds of pupae and leave the cleaned carcasses in PBS for up to half an hour. </w:t>
      </w:r>
      <w:r w:rsidR="00BF0D0C">
        <w:rPr>
          <w:sz w:val="28"/>
          <w:szCs w:val="20"/>
          <w:lang w:val="en-US"/>
        </w:rPr>
        <w:t>However, 10 pupae are enough per session.</w:t>
      </w:r>
    </w:p>
    <w:p w:rsidR="00BF0D0C" w:rsidRDefault="00BF0D0C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C451DE" w:rsidRDefault="00C451DE" w:rsidP="00BF0D0C">
      <w:pPr>
        <w:tabs>
          <w:tab w:val="left" w:pos="7470"/>
        </w:tabs>
        <w:rPr>
          <w:b/>
          <w:sz w:val="28"/>
          <w:szCs w:val="20"/>
          <w:lang w:val="en-US"/>
        </w:rPr>
      </w:pPr>
    </w:p>
    <w:p w:rsidR="00C451DE" w:rsidRDefault="00C451DE" w:rsidP="00BF0D0C">
      <w:pPr>
        <w:tabs>
          <w:tab w:val="left" w:pos="7470"/>
        </w:tabs>
        <w:rPr>
          <w:b/>
          <w:sz w:val="28"/>
          <w:szCs w:val="20"/>
          <w:lang w:val="en-US"/>
        </w:rPr>
      </w:pPr>
    </w:p>
    <w:p w:rsidR="00A72D8C" w:rsidRDefault="00BF0D0C" w:rsidP="00BF0D0C">
      <w:pPr>
        <w:tabs>
          <w:tab w:val="left" w:pos="7470"/>
        </w:tabs>
        <w:rPr>
          <w:b/>
          <w:sz w:val="28"/>
          <w:szCs w:val="20"/>
          <w:lang w:val="en-US"/>
        </w:rPr>
      </w:pPr>
      <w:r w:rsidRPr="00BF0D0C">
        <w:rPr>
          <w:b/>
          <w:sz w:val="28"/>
          <w:szCs w:val="20"/>
          <w:lang w:val="en-US"/>
        </w:rPr>
        <w:t>LOOK THROUGH THE MICROSCOPE FOR ALL FOLOWING PIPETTING STEPS</w:t>
      </w:r>
      <w:r w:rsidR="00A72D8C">
        <w:rPr>
          <w:b/>
          <w:sz w:val="28"/>
          <w:szCs w:val="20"/>
          <w:lang w:val="en-US"/>
        </w:rPr>
        <w:t xml:space="preserve"> WITH THE MICROSCOPE LIGHT ON!!!</w:t>
      </w:r>
    </w:p>
    <w:p w:rsidR="00A72D8C" w:rsidRDefault="00A72D8C" w:rsidP="00BF0D0C">
      <w:pPr>
        <w:tabs>
          <w:tab w:val="left" w:pos="7470"/>
        </w:tabs>
        <w:rPr>
          <w:b/>
          <w:sz w:val="28"/>
          <w:szCs w:val="20"/>
          <w:lang w:val="en-US"/>
        </w:rPr>
      </w:pPr>
    </w:p>
    <w:p w:rsidR="00BF0D0C" w:rsidRDefault="00DC2B62" w:rsidP="00BF0D0C">
      <w:pPr>
        <w:tabs>
          <w:tab w:val="left" w:pos="7470"/>
        </w:tabs>
        <w:rPr>
          <w:b/>
          <w:sz w:val="28"/>
          <w:szCs w:val="20"/>
          <w:lang w:val="en-US"/>
        </w:rPr>
      </w:pPr>
      <w:r>
        <w:rPr>
          <w:b/>
          <w:sz w:val="28"/>
          <w:szCs w:val="20"/>
          <w:lang w:val="en-US"/>
        </w:rPr>
        <w:t>Check off the O's and o's so that you know what steps you completed. (</w:t>
      </w:r>
      <w:r w:rsidR="00A72D8C">
        <w:rPr>
          <w:b/>
          <w:sz w:val="28"/>
          <w:szCs w:val="20"/>
          <w:lang w:val="en-US"/>
        </w:rPr>
        <w:t>When adding liquids, c</w:t>
      </w:r>
      <w:r>
        <w:rPr>
          <w:b/>
          <w:sz w:val="28"/>
          <w:szCs w:val="20"/>
          <w:lang w:val="en-US"/>
        </w:rPr>
        <w:t>heck them off as soon as you added a liquid</w:t>
      </w:r>
      <w:r w:rsidR="00BF2CD6">
        <w:rPr>
          <w:b/>
          <w:sz w:val="28"/>
          <w:szCs w:val="20"/>
          <w:lang w:val="en-US"/>
        </w:rPr>
        <w:t>, not at the end of the respective incubation</w:t>
      </w:r>
      <w:r>
        <w:rPr>
          <w:b/>
          <w:sz w:val="28"/>
          <w:szCs w:val="20"/>
          <w:lang w:val="en-US"/>
        </w:rPr>
        <w:t>.)</w:t>
      </w:r>
    </w:p>
    <w:p w:rsidR="00863620" w:rsidRDefault="00863620" w:rsidP="00BF0D0C">
      <w:pPr>
        <w:tabs>
          <w:tab w:val="left" w:pos="7470"/>
        </w:tabs>
        <w:rPr>
          <w:b/>
          <w:sz w:val="28"/>
          <w:szCs w:val="20"/>
          <w:lang w:val="en-US"/>
        </w:rPr>
      </w:pPr>
    </w:p>
    <w:p w:rsidR="00863620" w:rsidRDefault="00863620" w:rsidP="00BF0D0C">
      <w:pPr>
        <w:tabs>
          <w:tab w:val="left" w:pos="7470"/>
        </w:tabs>
        <w:rPr>
          <w:b/>
          <w:sz w:val="28"/>
          <w:szCs w:val="20"/>
          <w:lang w:val="en-US"/>
        </w:rPr>
      </w:pPr>
      <w:r>
        <w:rPr>
          <w:b/>
          <w:noProof/>
          <w:sz w:val="28"/>
          <w:szCs w:val="20"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41275</wp:posOffset>
            </wp:positionV>
            <wp:extent cx="2590800" cy="20300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ok through the microsco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620" w:rsidRDefault="00863620" w:rsidP="00BF0D0C">
      <w:pPr>
        <w:tabs>
          <w:tab w:val="left" w:pos="7470"/>
        </w:tabs>
        <w:rPr>
          <w:b/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863620" w:rsidRDefault="00863620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895273" w:rsidP="00AD4E06">
      <w:pPr>
        <w:tabs>
          <w:tab w:val="left" w:pos="7470"/>
        </w:tabs>
        <w:rPr>
          <w:sz w:val="28"/>
          <w:szCs w:val="20"/>
          <w:lang w:val="en-US"/>
        </w:rPr>
      </w:pPr>
      <w:r>
        <w:rPr>
          <w:sz w:val="28"/>
          <w:szCs w:val="20"/>
          <w:lang w:val="en-US"/>
        </w:rPr>
        <w:t>7</w:t>
      </w:r>
      <w:r w:rsidR="00AD4E06" w:rsidRPr="00B07E10">
        <w:rPr>
          <w:sz w:val="28"/>
          <w:szCs w:val="20"/>
          <w:lang w:val="en-US"/>
        </w:rPr>
        <w:t xml:space="preserve">. Remove the 1 X PBS </w:t>
      </w:r>
      <w:r w:rsidR="00AD4E06" w:rsidRPr="00B07E10">
        <w:rPr>
          <w:b/>
          <w:sz w:val="28"/>
          <w:szCs w:val="20"/>
          <w:lang w:val="en-US"/>
        </w:rPr>
        <w:t>(look through the microscope at all pipetting steps!)</w:t>
      </w:r>
      <w:r w:rsidR="00AD4E06" w:rsidRPr="00B07E10">
        <w:rPr>
          <w:sz w:val="28"/>
          <w:szCs w:val="20"/>
          <w:lang w:val="en-US"/>
        </w:rPr>
        <w:t xml:space="preserve"> and replace with fixation buffer. Let the samples incubate at room temperature for 1 hour.</w:t>
      </w:r>
      <w:r w:rsidR="00C451DE">
        <w:rPr>
          <w:sz w:val="28"/>
          <w:szCs w:val="20"/>
          <w:lang w:val="en-US"/>
        </w:rPr>
        <w:tab/>
        <w:t xml:space="preserve">     </w:t>
      </w:r>
      <w:r w:rsidR="00AD4E06" w:rsidRPr="00B07E10">
        <w:rPr>
          <w:sz w:val="28"/>
          <w:szCs w:val="20"/>
          <w:lang w:val="en-US"/>
        </w:rPr>
        <w:t xml:space="preserve"> O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>8. Rinse fixed pupae 3</w:t>
      </w:r>
      <w:r w:rsidR="00957AA0">
        <w:rPr>
          <w:sz w:val="28"/>
          <w:szCs w:val="20"/>
          <w:lang w:val="en-US"/>
        </w:rPr>
        <w:t xml:space="preserve"> X</w:t>
      </w:r>
      <w:r w:rsidRPr="00B07E10">
        <w:rPr>
          <w:sz w:val="28"/>
          <w:szCs w:val="20"/>
          <w:lang w:val="en-US"/>
        </w:rPr>
        <w:t xml:space="preserve"> in 1</w:t>
      </w:r>
      <w:r w:rsidR="00957AA0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X PBS.</w:t>
      </w:r>
      <w:r w:rsidR="00C451DE">
        <w:rPr>
          <w:sz w:val="28"/>
          <w:szCs w:val="20"/>
          <w:lang w:val="en-US"/>
        </w:rPr>
        <w:t xml:space="preserve">                                           </w:t>
      </w:r>
      <w:r w:rsidRPr="00B07E10">
        <w:rPr>
          <w:sz w:val="28"/>
          <w:szCs w:val="20"/>
          <w:lang w:val="en-US"/>
        </w:rPr>
        <w:t xml:space="preserve">          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9. Samples may immediately be processed for </w:t>
      </w:r>
      <w:r w:rsidRPr="00B07E10">
        <w:rPr>
          <w:i/>
          <w:sz w:val="28"/>
          <w:szCs w:val="20"/>
          <w:lang w:val="en-US"/>
        </w:rPr>
        <w:t>in situ</w:t>
      </w:r>
      <w:r w:rsidRPr="00B07E10">
        <w:rPr>
          <w:sz w:val="28"/>
          <w:szCs w:val="20"/>
          <w:lang w:val="en-US"/>
        </w:rPr>
        <w:t xml:space="preserve"> hybridization or may be stored in 100% ethanol at -20°C infinitively. To store samples, equilibrate samples through a dilution series of </w:t>
      </w:r>
      <w:r w:rsidR="00BF0D0C">
        <w:rPr>
          <w:sz w:val="28"/>
          <w:szCs w:val="20"/>
          <w:lang w:val="en-US"/>
        </w:rPr>
        <w:t xml:space="preserve">1 X </w:t>
      </w:r>
      <w:r w:rsidRPr="00B07E10">
        <w:rPr>
          <w:sz w:val="28"/>
          <w:szCs w:val="20"/>
          <w:lang w:val="en-US"/>
        </w:rPr>
        <w:t>PBS:</w:t>
      </w:r>
      <w:r w:rsidR="008C659C">
        <w:rPr>
          <w:sz w:val="28"/>
          <w:szCs w:val="20"/>
          <w:lang w:val="en-US"/>
        </w:rPr>
        <w:t>100% ethanol</w:t>
      </w:r>
      <w:r w:rsidRPr="00B07E10">
        <w:rPr>
          <w:sz w:val="28"/>
          <w:szCs w:val="20"/>
          <w:lang w:val="en-US"/>
        </w:rPr>
        <w:t xml:space="preserve"> (3:1, 1:1, 1:3) at room temperature for 20 minutes in each dilution.</w:t>
      </w:r>
      <w:r w:rsidRPr="00B07E10">
        <w:rPr>
          <w:sz w:val="28"/>
          <w:szCs w:val="20"/>
          <w:lang w:val="en-US"/>
        </w:rPr>
        <w:tab/>
      </w:r>
      <w:r w:rsidRPr="00B07E10">
        <w:rPr>
          <w:sz w:val="28"/>
          <w:szCs w:val="20"/>
          <w:lang w:val="en-US"/>
        </w:rPr>
        <w:tab/>
        <w:t xml:space="preserve">           </w:t>
      </w:r>
      <w:r w:rsidR="00BF0D0C">
        <w:rPr>
          <w:sz w:val="28"/>
          <w:szCs w:val="20"/>
          <w:lang w:val="en-US"/>
        </w:rPr>
        <w:tab/>
      </w:r>
      <w:r w:rsidR="00BF0D0C">
        <w:rPr>
          <w:sz w:val="28"/>
          <w:szCs w:val="20"/>
          <w:lang w:val="en-US"/>
        </w:rPr>
        <w:tab/>
      </w:r>
      <w:r w:rsidRPr="00B07E10">
        <w:rPr>
          <w:sz w:val="28"/>
          <w:szCs w:val="20"/>
          <w:lang w:val="en-US"/>
        </w:rPr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US"/>
        </w:rPr>
      </w:pPr>
    </w:p>
    <w:p w:rsidR="00AD4E06" w:rsidRPr="00B07E10" w:rsidRDefault="00AD4E06" w:rsidP="00AD4E06">
      <w:pPr>
        <w:tabs>
          <w:tab w:val="left" w:pos="7470"/>
        </w:tabs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US"/>
        </w:rPr>
        <w:t>10.  Rinse once, wash once in 100% ethanol, then add 1 mL 100% ethanol, cut a 1</w:t>
      </w:r>
      <w:r w:rsidR="008C659C">
        <w:rPr>
          <w:sz w:val="28"/>
          <w:szCs w:val="20"/>
          <w:lang w:val="en-US"/>
        </w:rPr>
        <w:t>-</w:t>
      </w:r>
      <w:r w:rsidRPr="00B07E10">
        <w:rPr>
          <w:sz w:val="28"/>
          <w:szCs w:val="20"/>
          <w:lang w:val="en-US"/>
        </w:rPr>
        <w:t>mL tip and transfer the pupae in ethanol into a 2</w:t>
      </w:r>
      <w:r w:rsidR="008C659C">
        <w:rPr>
          <w:sz w:val="28"/>
          <w:szCs w:val="20"/>
          <w:lang w:val="en-US"/>
        </w:rPr>
        <w:t>-</w:t>
      </w:r>
      <w:r w:rsidRPr="00B07E10">
        <w:rPr>
          <w:sz w:val="28"/>
          <w:szCs w:val="20"/>
          <w:lang w:val="en-US"/>
        </w:rPr>
        <w:t>mL Eppendorf tube for storage at -20</w:t>
      </w:r>
      <w:r w:rsidRPr="00B07E10">
        <w:rPr>
          <w:sz w:val="28"/>
          <w:szCs w:val="20"/>
          <w:vertAlign w:val="superscript"/>
          <w:lang w:val="en-US"/>
        </w:rPr>
        <w:t>o</w:t>
      </w:r>
      <w:r w:rsidRPr="00B07E10">
        <w:rPr>
          <w:sz w:val="28"/>
          <w:szCs w:val="20"/>
          <w:lang w:val="en-US"/>
        </w:rPr>
        <w:t>C.</w:t>
      </w:r>
      <w:r w:rsidRPr="00B07E10">
        <w:rPr>
          <w:sz w:val="28"/>
          <w:szCs w:val="20"/>
          <w:lang w:val="en-US"/>
        </w:rPr>
        <w:tab/>
      </w:r>
      <w:r w:rsidRPr="00B07E10">
        <w:rPr>
          <w:sz w:val="28"/>
          <w:szCs w:val="20"/>
          <w:lang w:val="en-US"/>
        </w:rPr>
        <w:tab/>
        <w:t xml:space="preserve">           </w:t>
      </w:r>
      <w:r w:rsidR="00BF0D0C">
        <w:rPr>
          <w:sz w:val="28"/>
          <w:szCs w:val="20"/>
          <w:lang w:val="en-US"/>
        </w:rPr>
        <w:tab/>
      </w:r>
      <w:r w:rsidR="00BF0D0C">
        <w:rPr>
          <w:sz w:val="28"/>
          <w:szCs w:val="20"/>
          <w:lang w:val="en-US"/>
        </w:rPr>
        <w:tab/>
      </w:r>
      <w:r w:rsidRPr="00B07E10">
        <w:rPr>
          <w:sz w:val="28"/>
          <w:szCs w:val="20"/>
          <w:lang w:val="en-US"/>
        </w:rPr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  <w:r w:rsidR="006F775A">
        <w:rPr>
          <w:sz w:val="28"/>
          <w:szCs w:val="20"/>
          <w:lang w:val="en-US"/>
        </w:rPr>
        <w:t>----</w:t>
      </w:r>
      <w:r w:rsidRPr="00B07E10">
        <w:rPr>
          <w:sz w:val="28"/>
          <w:szCs w:val="20"/>
          <w:lang w:val="en-US"/>
        </w:rPr>
        <w:t>O</w:t>
      </w:r>
    </w:p>
    <w:p w:rsidR="009C59FE" w:rsidRPr="00B07E10" w:rsidRDefault="009C59FE" w:rsidP="007C74D4">
      <w:pPr>
        <w:pStyle w:val="ListParagraph"/>
        <w:tabs>
          <w:tab w:val="left" w:pos="7470"/>
        </w:tabs>
        <w:ind w:left="0"/>
        <w:rPr>
          <w:sz w:val="28"/>
          <w:szCs w:val="20"/>
          <w:lang w:val="en-GB"/>
        </w:rPr>
      </w:pPr>
    </w:p>
    <w:p w:rsidR="00BF0D0C" w:rsidRDefault="00F85A00" w:rsidP="007C74D4">
      <w:pPr>
        <w:pStyle w:val="ListParagraph"/>
        <w:tabs>
          <w:tab w:val="left" w:pos="7470"/>
        </w:tabs>
        <w:ind w:left="0"/>
        <w:rPr>
          <w:sz w:val="28"/>
          <w:szCs w:val="20"/>
          <w:lang w:val="en-GB"/>
        </w:rPr>
      </w:pPr>
      <w:r w:rsidRPr="00F85A00">
        <w:rPr>
          <w:b/>
          <w:sz w:val="28"/>
          <w:szCs w:val="20"/>
          <w:lang w:val="en-GB"/>
        </w:rPr>
        <w:t>CLEAN UP AFTER YOURSELF:</w:t>
      </w:r>
      <w:r>
        <w:rPr>
          <w:sz w:val="28"/>
          <w:szCs w:val="20"/>
          <w:lang w:val="en-GB"/>
        </w:rPr>
        <w:t xml:space="preserve"> </w:t>
      </w:r>
      <w:r w:rsidR="00863620">
        <w:rPr>
          <w:sz w:val="28"/>
          <w:szCs w:val="20"/>
          <w:lang w:val="en-GB"/>
        </w:rPr>
        <w:t xml:space="preserve">MAKE SURE TO DISCARD THE </w:t>
      </w:r>
      <w:r w:rsidR="00394E2E">
        <w:rPr>
          <w:sz w:val="28"/>
          <w:szCs w:val="20"/>
          <w:lang w:val="en-GB"/>
        </w:rPr>
        <w:t>PAPER TOWELS AND CLEAN UP YOUR BENCH (TRASH GOES INTO THE TRASH BIN)</w:t>
      </w:r>
      <w:r>
        <w:rPr>
          <w:sz w:val="28"/>
          <w:szCs w:val="20"/>
          <w:lang w:val="en-GB"/>
        </w:rPr>
        <w:t>.</w:t>
      </w:r>
      <w:r w:rsidR="00C451DE">
        <w:rPr>
          <w:sz w:val="28"/>
          <w:szCs w:val="20"/>
          <w:lang w:val="en-GB"/>
        </w:rPr>
        <w:t xml:space="preserve"> WASH GLASS-VIEWING DISHES V</w:t>
      </w:r>
      <w:r w:rsidR="00A8555E">
        <w:rPr>
          <w:sz w:val="28"/>
          <w:szCs w:val="20"/>
          <w:lang w:val="en-GB"/>
        </w:rPr>
        <w:t>E</w:t>
      </w:r>
      <w:r w:rsidR="00C451DE">
        <w:rPr>
          <w:sz w:val="28"/>
          <w:szCs w:val="20"/>
          <w:lang w:val="en-GB"/>
        </w:rPr>
        <w:t>RY WELL!</w:t>
      </w:r>
    </w:p>
    <w:p w:rsidR="00BF0D0C" w:rsidRDefault="00BF0D0C" w:rsidP="007C74D4">
      <w:pPr>
        <w:pStyle w:val="ListParagraph"/>
        <w:tabs>
          <w:tab w:val="left" w:pos="7470"/>
        </w:tabs>
        <w:ind w:left="0"/>
        <w:rPr>
          <w:sz w:val="28"/>
          <w:szCs w:val="20"/>
          <w:lang w:val="en-GB"/>
        </w:rPr>
      </w:pPr>
    </w:p>
    <w:p w:rsidR="00BF0D0C" w:rsidRDefault="00BF0D0C" w:rsidP="007C74D4">
      <w:pPr>
        <w:pStyle w:val="ListParagraph"/>
        <w:tabs>
          <w:tab w:val="left" w:pos="7470"/>
        </w:tabs>
        <w:ind w:left="0"/>
        <w:rPr>
          <w:sz w:val="28"/>
          <w:szCs w:val="20"/>
          <w:lang w:val="en-GB"/>
        </w:rPr>
      </w:pPr>
    </w:p>
    <w:p w:rsidR="007066D7" w:rsidRPr="00B07E10" w:rsidRDefault="00F37AC5" w:rsidP="007C74D4">
      <w:pPr>
        <w:pStyle w:val="ListParagraph"/>
        <w:tabs>
          <w:tab w:val="left" w:pos="7470"/>
        </w:tabs>
        <w:ind w:left="0"/>
        <w:rPr>
          <w:b/>
          <w:sz w:val="28"/>
          <w:szCs w:val="20"/>
          <w:lang w:val="en-GB"/>
        </w:rPr>
      </w:pPr>
      <w:r w:rsidRPr="00B07E10">
        <w:rPr>
          <w:b/>
          <w:sz w:val="28"/>
          <w:szCs w:val="20"/>
          <w:u w:val="single"/>
          <w:lang w:val="en-GB"/>
        </w:rPr>
        <w:lastRenderedPageBreak/>
        <w:t>Day 1 (approximately 8 h)</w:t>
      </w:r>
      <w:r w:rsidRPr="00B07E10">
        <w:rPr>
          <w:b/>
          <w:sz w:val="28"/>
          <w:szCs w:val="20"/>
          <w:lang w:val="en-GB"/>
        </w:rPr>
        <w:t xml:space="preserve"> </w:t>
      </w:r>
      <w:r w:rsidR="00394E2E">
        <w:rPr>
          <w:b/>
          <w:sz w:val="28"/>
          <w:szCs w:val="20"/>
          <w:lang w:val="en-GB"/>
        </w:rPr>
        <w:t>RECOMM</w:t>
      </w:r>
      <w:r w:rsidR="008C659C">
        <w:rPr>
          <w:b/>
          <w:sz w:val="28"/>
          <w:szCs w:val="20"/>
          <w:lang w:val="en-GB"/>
        </w:rPr>
        <w:t>E</w:t>
      </w:r>
      <w:r w:rsidR="00394E2E">
        <w:rPr>
          <w:b/>
          <w:sz w:val="28"/>
          <w:szCs w:val="20"/>
          <w:lang w:val="en-GB"/>
        </w:rPr>
        <w:t>NDED START = AT 8 AM</w:t>
      </w:r>
    </w:p>
    <w:p w:rsidR="00964499" w:rsidRDefault="00964499" w:rsidP="00A10CBA">
      <w:pPr>
        <w:tabs>
          <w:tab w:val="left" w:pos="7470"/>
        </w:tabs>
        <w:rPr>
          <w:sz w:val="28"/>
          <w:szCs w:val="20"/>
          <w:lang w:val="en-GB"/>
        </w:rPr>
      </w:pPr>
      <w:r w:rsidRPr="00405A74">
        <w:rPr>
          <w:sz w:val="28"/>
          <w:szCs w:val="20"/>
          <w:lang w:val="en-GB"/>
        </w:rPr>
        <w:t>Use a dissecting</w:t>
      </w:r>
      <w:r w:rsidR="00283929" w:rsidRPr="00405A74">
        <w:rPr>
          <w:sz w:val="28"/>
          <w:szCs w:val="20"/>
          <w:lang w:val="en-GB"/>
        </w:rPr>
        <w:t xml:space="preserve"> scope to view </w:t>
      </w:r>
      <w:r w:rsidR="00CE4635" w:rsidRPr="00405A74">
        <w:rPr>
          <w:sz w:val="28"/>
          <w:szCs w:val="20"/>
          <w:lang w:val="en-GB"/>
        </w:rPr>
        <w:t>bodies</w:t>
      </w:r>
      <w:r w:rsidR="00283929" w:rsidRPr="00405A74">
        <w:rPr>
          <w:sz w:val="28"/>
          <w:szCs w:val="20"/>
          <w:lang w:val="en-GB"/>
        </w:rPr>
        <w:t xml:space="preserve"> in a </w:t>
      </w:r>
      <w:r w:rsidR="00405A74" w:rsidRPr="00405A74">
        <w:rPr>
          <w:sz w:val="28"/>
          <w:szCs w:val="20"/>
          <w:lang w:val="en-GB"/>
        </w:rPr>
        <w:t xml:space="preserve">9-well </w:t>
      </w:r>
      <w:r w:rsidR="00405A74">
        <w:rPr>
          <w:sz w:val="28"/>
          <w:szCs w:val="20"/>
          <w:lang w:val="en-GB"/>
        </w:rPr>
        <w:t>glass-</w:t>
      </w:r>
      <w:r w:rsidRPr="00405A74">
        <w:rPr>
          <w:sz w:val="28"/>
          <w:szCs w:val="20"/>
          <w:lang w:val="en-GB"/>
        </w:rPr>
        <w:t>viewing dish.</w:t>
      </w:r>
    </w:p>
    <w:p w:rsidR="00F85A00" w:rsidRPr="00F85A00" w:rsidRDefault="00F85A00" w:rsidP="00A10CBA">
      <w:pPr>
        <w:tabs>
          <w:tab w:val="left" w:pos="7470"/>
        </w:tabs>
        <w:rPr>
          <w:b/>
          <w:sz w:val="28"/>
          <w:szCs w:val="20"/>
          <w:lang w:val="en-GB"/>
        </w:rPr>
      </w:pPr>
      <w:r w:rsidRPr="00F85A00">
        <w:rPr>
          <w:b/>
          <w:sz w:val="28"/>
          <w:szCs w:val="20"/>
          <w:lang w:val="en-GB"/>
        </w:rPr>
        <w:t>ONLY USE 100% (200 proof ethanol, never anything else)</w:t>
      </w:r>
    </w:p>
    <w:p w:rsidR="00405A74" w:rsidRDefault="00405A74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8A0594" w:rsidRDefault="00AD5353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>1.</w:t>
      </w:r>
      <w:r w:rsidR="004C01A7" w:rsidRPr="00B07E10">
        <w:rPr>
          <w:sz w:val="28"/>
          <w:szCs w:val="20"/>
          <w:lang w:val="en-GB"/>
        </w:rPr>
        <w:t xml:space="preserve"> </w:t>
      </w:r>
      <w:r w:rsidR="00B410A0" w:rsidRPr="00B07E10">
        <w:rPr>
          <w:sz w:val="28"/>
          <w:szCs w:val="20"/>
          <w:lang w:val="en-GB"/>
        </w:rPr>
        <w:t xml:space="preserve"> </w:t>
      </w:r>
      <w:r w:rsidR="00A10CBA" w:rsidRPr="00B07E10">
        <w:rPr>
          <w:sz w:val="28"/>
          <w:szCs w:val="20"/>
          <w:lang w:val="en-GB"/>
        </w:rPr>
        <w:t xml:space="preserve">Get </w:t>
      </w:r>
      <w:r w:rsidR="00405A74">
        <w:rPr>
          <w:sz w:val="28"/>
          <w:szCs w:val="20"/>
          <w:lang w:val="en-GB"/>
        </w:rPr>
        <w:t xml:space="preserve">pupal halves </w:t>
      </w:r>
      <w:r w:rsidR="00A10CBA" w:rsidRPr="00B07E10">
        <w:rPr>
          <w:sz w:val="28"/>
          <w:szCs w:val="20"/>
          <w:lang w:val="en-GB"/>
        </w:rPr>
        <w:t>from -20°C</w:t>
      </w:r>
      <w:r w:rsidR="00A10CBA" w:rsidRPr="00B07E10">
        <w:rPr>
          <w:sz w:val="28"/>
          <w:szCs w:val="20"/>
          <w:lang w:val="en-GB"/>
        </w:rPr>
        <w:tab/>
        <w:t>O</w:t>
      </w:r>
    </w:p>
    <w:p w:rsidR="00C451DE" w:rsidRPr="00B07E10" w:rsidRDefault="00C451DE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A10CBA" w:rsidRDefault="008A0594" w:rsidP="008A0594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Pr="00F85A00">
        <w:rPr>
          <w:i/>
          <w:sz w:val="28"/>
          <w:szCs w:val="20"/>
          <w:lang w:val="en-GB"/>
        </w:rPr>
        <w:t xml:space="preserve">Transfer the </w:t>
      </w:r>
      <w:r w:rsidR="00826250" w:rsidRPr="00F85A00">
        <w:rPr>
          <w:i/>
          <w:sz w:val="28"/>
          <w:szCs w:val="20"/>
          <w:lang w:val="en-GB"/>
        </w:rPr>
        <w:t>bodies</w:t>
      </w:r>
      <w:r w:rsidR="00810568" w:rsidRPr="00F85A00">
        <w:rPr>
          <w:i/>
          <w:sz w:val="28"/>
          <w:szCs w:val="20"/>
          <w:lang w:val="en-GB"/>
        </w:rPr>
        <w:t xml:space="preserve"> by pipette (using a cut </w:t>
      </w:r>
      <w:r w:rsidR="00826250" w:rsidRPr="00F85A00">
        <w:rPr>
          <w:i/>
          <w:sz w:val="28"/>
          <w:szCs w:val="20"/>
          <w:lang w:val="en-GB"/>
        </w:rPr>
        <w:t>1 mL</w:t>
      </w:r>
      <w:r w:rsidRPr="00F85A00">
        <w:rPr>
          <w:i/>
          <w:sz w:val="28"/>
          <w:szCs w:val="20"/>
          <w:lang w:val="en-GB"/>
        </w:rPr>
        <w:t xml:space="preserve"> tip)</w:t>
      </w:r>
    </w:p>
    <w:p w:rsidR="00C451DE" w:rsidRPr="00F85A00" w:rsidRDefault="00C451DE" w:rsidP="008A0594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</w:p>
    <w:p w:rsidR="004C01A7" w:rsidRDefault="00A10CBA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2.</w:t>
      </w:r>
      <w:r w:rsidRPr="00B07E10">
        <w:rPr>
          <w:sz w:val="28"/>
          <w:szCs w:val="20"/>
          <w:lang w:val="en-GB"/>
        </w:rPr>
        <w:tab/>
      </w:r>
      <w:r w:rsidR="00F37AC5" w:rsidRPr="00B07E10">
        <w:rPr>
          <w:sz w:val="28"/>
          <w:szCs w:val="20"/>
          <w:lang w:val="en-GB"/>
        </w:rPr>
        <w:t xml:space="preserve">Wash </w:t>
      </w:r>
      <w:r w:rsidR="00051612" w:rsidRPr="00B07E10">
        <w:rPr>
          <w:sz w:val="28"/>
          <w:szCs w:val="20"/>
          <w:lang w:val="en-GB"/>
        </w:rPr>
        <w:t>1</w:t>
      </w:r>
      <w:r w:rsidR="00273E13">
        <w:rPr>
          <w:sz w:val="28"/>
          <w:szCs w:val="20"/>
          <w:lang w:val="en-GB"/>
        </w:rPr>
        <w:t xml:space="preserve"> X</w:t>
      </w:r>
      <w:r w:rsidR="00F37AC5" w:rsidRPr="00B07E10">
        <w:rPr>
          <w:sz w:val="28"/>
          <w:szCs w:val="20"/>
          <w:lang w:val="en-GB"/>
        </w:rPr>
        <w:t xml:space="preserve"> with 100% </w:t>
      </w:r>
      <w:r w:rsidR="007B269E" w:rsidRPr="00B07E10">
        <w:rPr>
          <w:sz w:val="28"/>
          <w:szCs w:val="20"/>
          <w:lang w:val="en-GB"/>
        </w:rPr>
        <w:t>ethanol</w:t>
      </w:r>
      <w:r w:rsidR="00F37AC5" w:rsidRPr="00B07E10">
        <w:rPr>
          <w:sz w:val="28"/>
          <w:szCs w:val="20"/>
          <w:lang w:val="en-GB"/>
        </w:rPr>
        <w:tab/>
        <w:t xml:space="preserve">O </w:t>
      </w:r>
    </w:p>
    <w:p w:rsidR="00C451DE" w:rsidRPr="00B07E10" w:rsidRDefault="00C451DE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C01A7" w:rsidRPr="00B07E10" w:rsidRDefault="00A10CBA" w:rsidP="00A10CBA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3.</w:t>
      </w:r>
      <w:r w:rsidRPr="00B07E10">
        <w:rPr>
          <w:sz w:val="28"/>
          <w:szCs w:val="20"/>
          <w:lang w:val="en-GB"/>
        </w:rPr>
        <w:tab/>
      </w:r>
      <w:r w:rsidR="00F37AC5" w:rsidRPr="00B07E10">
        <w:rPr>
          <w:sz w:val="28"/>
          <w:szCs w:val="20"/>
          <w:lang w:val="en-GB"/>
        </w:rPr>
        <w:t xml:space="preserve">Incubate for 30 minutes </w:t>
      </w:r>
      <w:r w:rsidR="004C01A7" w:rsidRPr="00B07E10">
        <w:rPr>
          <w:sz w:val="28"/>
          <w:szCs w:val="20"/>
          <w:lang w:val="en-GB"/>
        </w:rPr>
        <w:t xml:space="preserve">in 1:1 </w:t>
      </w:r>
      <w:r w:rsidR="007B269E" w:rsidRPr="00B07E10">
        <w:rPr>
          <w:sz w:val="28"/>
          <w:szCs w:val="20"/>
          <w:lang w:val="en-GB"/>
        </w:rPr>
        <w:t>x</w:t>
      </w:r>
      <w:r w:rsidR="004C01A7" w:rsidRPr="00B07E10">
        <w:rPr>
          <w:sz w:val="28"/>
          <w:szCs w:val="20"/>
          <w:lang w:val="en-GB"/>
        </w:rPr>
        <w:t>ylenes:</w:t>
      </w:r>
      <w:r w:rsidR="007B269E" w:rsidRPr="00B07E10">
        <w:rPr>
          <w:sz w:val="28"/>
          <w:szCs w:val="20"/>
          <w:lang w:val="en-GB"/>
        </w:rPr>
        <w:t>e</w:t>
      </w:r>
      <w:r w:rsidR="004C01A7" w:rsidRPr="00B07E10">
        <w:rPr>
          <w:sz w:val="28"/>
          <w:szCs w:val="20"/>
          <w:lang w:val="en-GB"/>
        </w:rPr>
        <w:t>thanol (1</w:t>
      </w:r>
      <w:r w:rsidR="00424DCF" w:rsidRPr="00B07E10">
        <w:rPr>
          <w:sz w:val="28"/>
          <w:szCs w:val="20"/>
          <w:lang w:val="en-GB"/>
        </w:rPr>
        <w:t xml:space="preserve"> </w:t>
      </w:r>
      <w:r w:rsidR="004C01A7" w:rsidRPr="00B07E10">
        <w:rPr>
          <w:sz w:val="28"/>
          <w:szCs w:val="20"/>
          <w:lang w:val="en-GB"/>
        </w:rPr>
        <w:t>mL total)</w:t>
      </w:r>
      <w:r w:rsidR="004C01A7" w:rsidRPr="00B07E10">
        <w:rPr>
          <w:sz w:val="28"/>
          <w:szCs w:val="20"/>
          <w:lang w:val="en-GB"/>
        </w:rPr>
        <w:tab/>
        <w:t>O</w:t>
      </w:r>
    </w:p>
    <w:p w:rsidR="007066D7" w:rsidRPr="00B07E10" w:rsidRDefault="007066D7" w:rsidP="007066D7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="00AD5353">
        <w:rPr>
          <w:sz w:val="28"/>
          <w:szCs w:val="20"/>
          <w:lang w:val="en-GB"/>
        </w:rPr>
        <w:t xml:space="preserve"> </w:t>
      </w:r>
      <w:r w:rsidR="00273E13">
        <w:rPr>
          <w:i/>
          <w:sz w:val="28"/>
          <w:szCs w:val="20"/>
          <w:lang w:val="en-GB"/>
        </w:rPr>
        <w:t>I</w:t>
      </w:r>
      <w:r w:rsidRPr="00B07E10">
        <w:rPr>
          <w:i/>
          <w:sz w:val="28"/>
          <w:szCs w:val="20"/>
          <w:lang w:val="en-GB"/>
        </w:rPr>
        <w:t>ncubate in the hood</w:t>
      </w:r>
    </w:p>
    <w:p w:rsidR="004C01A7" w:rsidRDefault="007066D7" w:rsidP="00273E13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="008A0594" w:rsidRPr="00B07E10">
        <w:rPr>
          <w:i/>
          <w:sz w:val="28"/>
          <w:szCs w:val="20"/>
          <w:lang w:val="en-GB"/>
        </w:rPr>
        <w:t xml:space="preserve"> </w:t>
      </w:r>
      <w:r w:rsidR="004C01A7" w:rsidRPr="00B07E10">
        <w:rPr>
          <w:i/>
          <w:sz w:val="28"/>
          <w:szCs w:val="20"/>
          <w:lang w:val="en-GB"/>
        </w:rPr>
        <w:t xml:space="preserve">discard </w:t>
      </w:r>
      <w:r w:rsidR="00B410A0" w:rsidRPr="00B07E10">
        <w:rPr>
          <w:i/>
          <w:sz w:val="28"/>
          <w:szCs w:val="20"/>
          <w:lang w:val="en-GB"/>
        </w:rPr>
        <w:t xml:space="preserve">all </w:t>
      </w:r>
      <w:r w:rsidR="004C01A7" w:rsidRPr="00B07E10">
        <w:rPr>
          <w:i/>
          <w:sz w:val="28"/>
          <w:szCs w:val="20"/>
          <w:lang w:val="en-GB"/>
        </w:rPr>
        <w:t>xylenes</w:t>
      </w:r>
      <w:r w:rsidR="00B410A0" w:rsidRPr="00B07E10">
        <w:rPr>
          <w:i/>
          <w:sz w:val="28"/>
          <w:szCs w:val="20"/>
          <w:lang w:val="en-GB"/>
        </w:rPr>
        <w:t>-containing washes</w:t>
      </w:r>
      <w:r w:rsidR="004C01A7" w:rsidRPr="00B07E10">
        <w:rPr>
          <w:i/>
          <w:sz w:val="28"/>
          <w:szCs w:val="20"/>
          <w:lang w:val="en-GB"/>
        </w:rPr>
        <w:t xml:space="preserve"> </w:t>
      </w:r>
      <w:r w:rsidR="003169A5" w:rsidRPr="00B07E10">
        <w:rPr>
          <w:i/>
          <w:sz w:val="28"/>
          <w:szCs w:val="20"/>
          <w:lang w:val="en-GB"/>
        </w:rPr>
        <w:t>in the</w:t>
      </w:r>
      <w:r w:rsidR="004C01A7" w:rsidRPr="00B07E10">
        <w:rPr>
          <w:i/>
          <w:sz w:val="28"/>
          <w:szCs w:val="20"/>
          <w:lang w:val="en-GB"/>
        </w:rPr>
        <w:t xml:space="preserve"> hood</w:t>
      </w:r>
    </w:p>
    <w:p w:rsidR="00C451DE" w:rsidRPr="00B07E10" w:rsidRDefault="00C451DE" w:rsidP="00273E13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</w:p>
    <w:p w:rsidR="004C01A7" w:rsidRDefault="007C74D4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4.</w:t>
      </w:r>
      <w:r w:rsidR="00273E13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 xml:space="preserve"> </w:t>
      </w:r>
      <w:r w:rsidR="007B269E" w:rsidRPr="00B07E10">
        <w:rPr>
          <w:sz w:val="28"/>
          <w:szCs w:val="20"/>
          <w:lang w:val="en-GB"/>
        </w:rPr>
        <w:t>Make sure the big incubator is set to 65°C</w:t>
      </w:r>
      <w:r w:rsidR="007066D7" w:rsidRPr="00B07E10">
        <w:rPr>
          <w:sz w:val="28"/>
          <w:szCs w:val="20"/>
          <w:lang w:val="en-GB"/>
        </w:rPr>
        <w:tab/>
      </w:r>
      <w:r w:rsidR="00A10CBA"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7066D7" w:rsidRDefault="007C74D4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5.  </w:t>
      </w:r>
      <w:r w:rsidR="00F85A00">
        <w:rPr>
          <w:sz w:val="28"/>
          <w:szCs w:val="20"/>
          <w:lang w:val="en-GB"/>
        </w:rPr>
        <w:t>Rinse once and w</w:t>
      </w:r>
      <w:r w:rsidR="007066D7" w:rsidRPr="00B07E10">
        <w:rPr>
          <w:sz w:val="28"/>
          <w:szCs w:val="20"/>
          <w:lang w:val="en-GB"/>
        </w:rPr>
        <w:t>ash 5</w:t>
      </w:r>
      <w:r w:rsidR="00273E13">
        <w:rPr>
          <w:sz w:val="28"/>
          <w:szCs w:val="20"/>
          <w:lang w:val="en-GB"/>
        </w:rPr>
        <w:t xml:space="preserve"> X</w:t>
      </w:r>
      <w:r w:rsidR="007066D7" w:rsidRPr="00B07E10">
        <w:rPr>
          <w:sz w:val="28"/>
          <w:szCs w:val="20"/>
          <w:lang w:val="en-GB"/>
        </w:rPr>
        <w:t xml:space="preserve"> with </w:t>
      </w:r>
      <w:r w:rsidR="00900019" w:rsidRPr="00B07E10">
        <w:rPr>
          <w:sz w:val="28"/>
          <w:szCs w:val="20"/>
          <w:lang w:val="en-GB"/>
        </w:rPr>
        <w:t xml:space="preserve">100% </w:t>
      </w:r>
      <w:r w:rsidR="0067583B" w:rsidRPr="00B07E10">
        <w:rPr>
          <w:sz w:val="28"/>
          <w:szCs w:val="20"/>
          <w:lang w:val="en-GB"/>
        </w:rPr>
        <w:t>e</w:t>
      </w:r>
      <w:r w:rsidR="007066D7" w:rsidRPr="00B07E10">
        <w:rPr>
          <w:sz w:val="28"/>
          <w:szCs w:val="20"/>
          <w:lang w:val="en-GB"/>
        </w:rPr>
        <w:t>thanol</w:t>
      </w:r>
      <w:r w:rsidR="007066D7" w:rsidRPr="00B07E10">
        <w:rPr>
          <w:sz w:val="28"/>
          <w:szCs w:val="20"/>
          <w:lang w:val="en-GB"/>
        </w:rPr>
        <w:tab/>
      </w:r>
      <w:r w:rsidR="00A10CBA" w:rsidRPr="00B07E10">
        <w:rPr>
          <w:sz w:val="28"/>
          <w:szCs w:val="20"/>
          <w:lang w:val="en-GB"/>
        </w:rPr>
        <w:t>o O O O O 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F85A00" w:rsidRDefault="00CA20EB" w:rsidP="00CA20EB">
      <w:pPr>
        <w:tabs>
          <w:tab w:val="left" w:pos="7470"/>
        </w:tabs>
        <w:ind w:left="90"/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GB"/>
        </w:rPr>
        <w:t xml:space="preserve">    6.  </w:t>
      </w:r>
      <w:r w:rsidRPr="00B07E10">
        <w:rPr>
          <w:sz w:val="28"/>
          <w:szCs w:val="20"/>
          <w:lang w:val="en-US"/>
        </w:rPr>
        <w:t xml:space="preserve">Equilibrate samples through a dilution series of </w:t>
      </w:r>
    </w:p>
    <w:p w:rsidR="00CA20EB" w:rsidRPr="00B07E10" w:rsidRDefault="00F85A00" w:rsidP="00CA20EB">
      <w:pPr>
        <w:tabs>
          <w:tab w:val="left" w:pos="7470"/>
        </w:tabs>
        <w:ind w:left="90"/>
        <w:rPr>
          <w:sz w:val="28"/>
          <w:szCs w:val="20"/>
          <w:lang w:val="en-US"/>
        </w:rPr>
      </w:pPr>
      <w:r>
        <w:rPr>
          <w:sz w:val="28"/>
          <w:szCs w:val="20"/>
          <w:lang w:val="en-US"/>
        </w:rPr>
        <w:t xml:space="preserve">        </w:t>
      </w:r>
      <w:r w:rsidR="00AD5353">
        <w:rPr>
          <w:sz w:val="28"/>
          <w:szCs w:val="20"/>
          <w:lang w:val="en-US"/>
        </w:rPr>
        <w:t xml:space="preserve"> </w:t>
      </w:r>
      <w:r>
        <w:rPr>
          <w:sz w:val="28"/>
          <w:szCs w:val="20"/>
          <w:lang w:val="en-US"/>
        </w:rPr>
        <w:t xml:space="preserve">  1 X </w:t>
      </w:r>
      <w:r w:rsidR="00CA20EB" w:rsidRPr="00B07E10">
        <w:rPr>
          <w:sz w:val="28"/>
          <w:szCs w:val="20"/>
          <w:lang w:val="en-US"/>
        </w:rPr>
        <w:t>PBS:</w:t>
      </w:r>
      <w:r>
        <w:rPr>
          <w:sz w:val="28"/>
          <w:szCs w:val="20"/>
          <w:lang w:val="en-US"/>
        </w:rPr>
        <w:t>100% ethanol</w:t>
      </w:r>
      <w:r w:rsidR="00CA20EB" w:rsidRPr="00B07E10">
        <w:rPr>
          <w:sz w:val="28"/>
          <w:szCs w:val="20"/>
          <w:lang w:val="en-US"/>
        </w:rPr>
        <w:t xml:space="preserve"> (1:3, 1:1, 3:1) </w:t>
      </w:r>
    </w:p>
    <w:p w:rsidR="007066D7" w:rsidRDefault="00CA20EB" w:rsidP="00CA20EB">
      <w:pPr>
        <w:tabs>
          <w:tab w:val="left" w:pos="7470"/>
        </w:tabs>
        <w:ind w:left="90"/>
        <w:rPr>
          <w:sz w:val="28"/>
          <w:szCs w:val="20"/>
          <w:lang w:val="en-US"/>
        </w:rPr>
      </w:pPr>
      <w:r w:rsidRPr="00B07E10">
        <w:rPr>
          <w:sz w:val="28"/>
          <w:szCs w:val="20"/>
          <w:lang w:val="en-US"/>
        </w:rPr>
        <w:t xml:space="preserve">          </w:t>
      </w:r>
      <w:r w:rsidR="00AD5353">
        <w:rPr>
          <w:sz w:val="28"/>
          <w:szCs w:val="20"/>
          <w:lang w:val="en-US"/>
        </w:rPr>
        <w:t xml:space="preserve">      </w:t>
      </w:r>
      <w:r w:rsidRPr="00B07E10">
        <w:rPr>
          <w:sz w:val="28"/>
          <w:szCs w:val="20"/>
          <w:lang w:val="en-US"/>
        </w:rPr>
        <w:t xml:space="preserve">  at room temperature for 20 minutes in each dilution</w:t>
      </w:r>
      <w:r w:rsidRPr="00B07E10">
        <w:rPr>
          <w:sz w:val="28"/>
          <w:szCs w:val="20"/>
          <w:lang w:val="en-US"/>
        </w:rPr>
        <w:tab/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  <w:r w:rsidR="00E85E17">
        <w:rPr>
          <w:sz w:val="28"/>
          <w:szCs w:val="20"/>
          <w:lang w:val="en-US"/>
        </w:rPr>
        <w:t xml:space="preserve"> </w:t>
      </w:r>
      <w:r w:rsidRPr="00B07E10">
        <w:rPr>
          <w:sz w:val="28"/>
          <w:szCs w:val="20"/>
          <w:lang w:val="en-US"/>
        </w:rPr>
        <w:t>O</w:t>
      </w:r>
    </w:p>
    <w:p w:rsidR="00C451DE" w:rsidRPr="00B07E10" w:rsidRDefault="00C451DE" w:rsidP="00CA20EB">
      <w:pPr>
        <w:tabs>
          <w:tab w:val="left" w:pos="7470"/>
        </w:tabs>
        <w:ind w:left="90"/>
        <w:rPr>
          <w:sz w:val="28"/>
          <w:szCs w:val="20"/>
          <w:lang w:val="en-GB"/>
        </w:rPr>
      </w:pPr>
    </w:p>
    <w:p w:rsidR="007066D7" w:rsidRDefault="007C74D4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7.</w:t>
      </w:r>
      <w:r w:rsidR="00AD5353">
        <w:rPr>
          <w:sz w:val="28"/>
          <w:szCs w:val="20"/>
          <w:lang w:val="en-GB"/>
        </w:rPr>
        <w:t xml:space="preserve">  </w:t>
      </w:r>
      <w:r w:rsidRPr="00B07E10">
        <w:rPr>
          <w:sz w:val="28"/>
          <w:szCs w:val="20"/>
          <w:lang w:val="en-GB"/>
        </w:rPr>
        <w:t xml:space="preserve"> </w:t>
      </w:r>
      <w:r w:rsidR="00273E13">
        <w:rPr>
          <w:sz w:val="28"/>
          <w:szCs w:val="20"/>
          <w:lang w:val="en-GB"/>
        </w:rPr>
        <w:t>Rinse once and w</w:t>
      </w:r>
      <w:r w:rsidR="00273E13" w:rsidRPr="00B07E10">
        <w:rPr>
          <w:sz w:val="28"/>
          <w:szCs w:val="20"/>
          <w:lang w:val="en-GB"/>
        </w:rPr>
        <w:t>ash</w:t>
      </w:r>
      <w:r w:rsidR="007066D7" w:rsidRPr="00B07E10">
        <w:rPr>
          <w:sz w:val="28"/>
          <w:szCs w:val="20"/>
          <w:lang w:val="en-GB"/>
        </w:rPr>
        <w:t xml:space="preserve"> 3</w:t>
      </w:r>
      <w:r w:rsidR="00273E13">
        <w:rPr>
          <w:sz w:val="28"/>
          <w:szCs w:val="20"/>
          <w:lang w:val="en-GB"/>
        </w:rPr>
        <w:t xml:space="preserve"> X</w:t>
      </w:r>
      <w:r w:rsidR="007066D7" w:rsidRPr="00B07E10">
        <w:rPr>
          <w:sz w:val="28"/>
          <w:szCs w:val="20"/>
          <w:lang w:val="en-GB"/>
        </w:rPr>
        <w:t xml:space="preserve"> with PBT</w:t>
      </w:r>
      <w:r w:rsidR="007066D7" w:rsidRPr="00B07E10">
        <w:rPr>
          <w:sz w:val="28"/>
          <w:szCs w:val="20"/>
          <w:lang w:val="en-GB"/>
        </w:rPr>
        <w:tab/>
        <w:t>o O O 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182AEC" w:rsidRDefault="007C74D4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8.</w:t>
      </w:r>
      <w:r w:rsidR="00AD5353">
        <w:rPr>
          <w:sz w:val="28"/>
          <w:szCs w:val="20"/>
          <w:lang w:val="en-GB"/>
        </w:rPr>
        <w:t xml:space="preserve">  </w:t>
      </w:r>
      <w:r w:rsidRPr="00B07E10">
        <w:rPr>
          <w:sz w:val="28"/>
          <w:szCs w:val="20"/>
          <w:lang w:val="en-GB"/>
        </w:rPr>
        <w:t xml:space="preserve"> </w:t>
      </w:r>
      <w:r w:rsidR="007066D7" w:rsidRPr="00B07E10">
        <w:rPr>
          <w:sz w:val="28"/>
          <w:szCs w:val="20"/>
          <w:lang w:val="en-GB"/>
        </w:rPr>
        <w:t xml:space="preserve">Fix for 30 minutes in </w:t>
      </w:r>
      <w:r w:rsidR="00182AED">
        <w:rPr>
          <w:sz w:val="28"/>
          <w:szCs w:val="20"/>
          <w:lang w:val="en-GB"/>
        </w:rPr>
        <w:t xml:space="preserve">1 mL </w:t>
      </w:r>
      <w:r w:rsidR="00DD7A11" w:rsidRPr="00B07E10">
        <w:rPr>
          <w:sz w:val="28"/>
          <w:szCs w:val="20"/>
          <w:lang w:val="en-GB"/>
        </w:rPr>
        <w:t xml:space="preserve">Fix buffer </w:t>
      </w:r>
      <w:r w:rsidR="007066D7" w:rsidRPr="00B07E10">
        <w:rPr>
          <w:sz w:val="28"/>
          <w:szCs w:val="20"/>
          <w:lang w:val="en-GB"/>
        </w:rPr>
        <w:t>at RT</w:t>
      </w:r>
      <w:r w:rsidR="007066D7" w:rsidRPr="00B07E10">
        <w:rPr>
          <w:sz w:val="28"/>
          <w:szCs w:val="20"/>
          <w:lang w:val="en-GB"/>
        </w:rPr>
        <w:tab/>
        <w:t>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7066D7" w:rsidRDefault="00182AEC" w:rsidP="00182AEC">
      <w:pPr>
        <w:pStyle w:val="ListParagraph"/>
        <w:tabs>
          <w:tab w:val="left" w:pos="1350"/>
          <w:tab w:val="left" w:pos="7470"/>
        </w:tabs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="00182AED" w:rsidRPr="00182AED">
        <w:rPr>
          <w:i/>
          <w:sz w:val="28"/>
          <w:szCs w:val="20"/>
          <w:lang w:val="en-GB"/>
        </w:rPr>
        <w:t>In the meantime,</w:t>
      </w:r>
      <w:r w:rsidR="00182AED">
        <w:rPr>
          <w:sz w:val="28"/>
          <w:szCs w:val="20"/>
          <w:lang w:val="en-GB"/>
        </w:rPr>
        <w:t xml:space="preserve"> g</w:t>
      </w:r>
      <w:r w:rsidRPr="00B07E10">
        <w:rPr>
          <w:i/>
          <w:sz w:val="28"/>
          <w:szCs w:val="20"/>
          <w:lang w:val="en-GB"/>
        </w:rPr>
        <w:t>et ice</w:t>
      </w:r>
      <w:r w:rsidR="00182AED">
        <w:rPr>
          <w:i/>
          <w:sz w:val="28"/>
          <w:szCs w:val="20"/>
          <w:lang w:val="en-GB"/>
        </w:rPr>
        <w:t xml:space="preserve"> (Dow 516 or Dow 704)</w:t>
      </w:r>
      <w:r w:rsidRPr="00B07E10">
        <w:rPr>
          <w:i/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182AEC">
      <w:pPr>
        <w:pStyle w:val="ListParagraph"/>
        <w:tabs>
          <w:tab w:val="left" w:pos="1350"/>
          <w:tab w:val="left" w:pos="7470"/>
        </w:tabs>
        <w:rPr>
          <w:sz w:val="28"/>
          <w:szCs w:val="20"/>
          <w:lang w:val="en-GB"/>
        </w:rPr>
      </w:pPr>
    </w:p>
    <w:p w:rsidR="007066D7" w:rsidRDefault="007C74D4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9.</w:t>
      </w:r>
      <w:r w:rsidR="00AD5353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 xml:space="preserve">  </w:t>
      </w:r>
      <w:r w:rsidR="00AF7216">
        <w:rPr>
          <w:sz w:val="28"/>
          <w:szCs w:val="20"/>
          <w:lang w:val="en-GB"/>
        </w:rPr>
        <w:t>Rinse once</w:t>
      </w:r>
      <w:r w:rsidR="007066D7" w:rsidRPr="00B07E10">
        <w:rPr>
          <w:sz w:val="28"/>
          <w:szCs w:val="20"/>
          <w:lang w:val="en-GB"/>
        </w:rPr>
        <w:t xml:space="preserve"> </w:t>
      </w:r>
      <w:r w:rsidR="00AF7216">
        <w:rPr>
          <w:sz w:val="28"/>
          <w:szCs w:val="20"/>
          <w:lang w:val="en-GB"/>
        </w:rPr>
        <w:t>and w</w:t>
      </w:r>
      <w:r w:rsidR="00AF7216" w:rsidRPr="00B07E10">
        <w:rPr>
          <w:sz w:val="28"/>
          <w:szCs w:val="20"/>
          <w:lang w:val="en-GB"/>
        </w:rPr>
        <w:t xml:space="preserve">ash </w:t>
      </w:r>
      <w:r w:rsidR="007066D7" w:rsidRPr="00B07E10">
        <w:rPr>
          <w:sz w:val="28"/>
          <w:szCs w:val="20"/>
          <w:lang w:val="en-GB"/>
        </w:rPr>
        <w:t>5</w:t>
      </w:r>
      <w:r w:rsidR="00AD5353">
        <w:rPr>
          <w:sz w:val="28"/>
          <w:szCs w:val="20"/>
          <w:lang w:val="en-GB"/>
        </w:rPr>
        <w:t xml:space="preserve"> X</w:t>
      </w:r>
      <w:r w:rsidR="007066D7" w:rsidRPr="00B07E10">
        <w:rPr>
          <w:sz w:val="28"/>
          <w:szCs w:val="20"/>
          <w:lang w:val="en-GB"/>
        </w:rPr>
        <w:t xml:space="preserve"> with PBT</w:t>
      </w:r>
      <w:r w:rsidR="007066D7" w:rsidRPr="00B07E10">
        <w:rPr>
          <w:sz w:val="28"/>
          <w:szCs w:val="20"/>
          <w:lang w:val="en-GB"/>
        </w:rPr>
        <w:tab/>
        <w:t>o O O O O 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AD5353" w:rsidRDefault="00AD5353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>10.</w:t>
      </w:r>
      <w:r w:rsidR="007C74D4" w:rsidRPr="00B07E10">
        <w:rPr>
          <w:sz w:val="28"/>
          <w:szCs w:val="20"/>
          <w:lang w:val="en-GB"/>
        </w:rPr>
        <w:t xml:space="preserve"> </w:t>
      </w:r>
      <w:r w:rsidR="00FC68A6" w:rsidRPr="00B07E10">
        <w:rPr>
          <w:sz w:val="28"/>
          <w:szCs w:val="20"/>
          <w:lang w:val="en-GB"/>
        </w:rPr>
        <w:t>Dilute 1 uL Proteinase K stock [10 mg/mL] in 99 uL PBT</w:t>
      </w:r>
    </w:p>
    <w:p w:rsidR="00FC68A6" w:rsidRDefault="00AD5353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             </w:t>
      </w:r>
      <w:r w:rsidR="00FC68A6" w:rsidRPr="00B07E10">
        <w:rPr>
          <w:sz w:val="28"/>
          <w:szCs w:val="20"/>
          <w:lang w:val="en-GB"/>
        </w:rPr>
        <w:t xml:space="preserve"> (on ice)</w:t>
      </w:r>
      <w:r w:rsidR="00FC68A6" w:rsidRPr="00B07E10">
        <w:rPr>
          <w:sz w:val="28"/>
          <w:szCs w:val="20"/>
          <w:lang w:val="en-GB"/>
        </w:rPr>
        <w:tab/>
        <w:t>O</w:t>
      </w:r>
    </w:p>
    <w:p w:rsidR="00C451DE" w:rsidRPr="00B07E10" w:rsidRDefault="00C451DE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</w:p>
    <w:p w:rsidR="00AD5353" w:rsidRDefault="00AD5353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     </w:t>
      </w:r>
      <w:r w:rsidR="00FC68A6" w:rsidRPr="00B07E10">
        <w:rPr>
          <w:sz w:val="28"/>
          <w:szCs w:val="20"/>
          <w:lang w:val="en-GB"/>
        </w:rPr>
        <w:t xml:space="preserve"> </w:t>
      </w:r>
      <w:r>
        <w:rPr>
          <w:sz w:val="28"/>
          <w:szCs w:val="20"/>
          <w:lang w:val="en-GB"/>
        </w:rPr>
        <w:t xml:space="preserve">For each </w:t>
      </w:r>
      <w:r w:rsidRPr="00AD5353">
        <w:rPr>
          <w:i/>
          <w:sz w:val="28"/>
          <w:szCs w:val="20"/>
          <w:lang w:val="en-GB"/>
        </w:rPr>
        <w:t>in situ</w:t>
      </w:r>
      <w:r>
        <w:rPr>
          <w:sz w:val="28"/>
          <w:szCs w:val="20"/>
          <w:lang w:val="en-GB"/>
        </w:rPr>
        <w:t xml:space="preserve"> sample, t</w:t>
      </w:r>
      <w:r w:rsidR="00FC68A6" w:rsidRPr="00B07E10">
        <w:rPr>
          <w:sz w:val="28"/>
          <w:szCs w:val="20"/>
          <w:lang w:val="en-GB"/>
        </w:rPr>
        <w:t xml:space="preserve">ake 4 uL of </w:t>
      </w:r>
      <w:r>
        <w:rPr>
          <w:sz w:val="28"/>
          <w:szCs w:val="20"/>
          <w:lang w:val="en-GB"/>
        </w:rPr>
        <w:t>this</w:t>
      </w:r>
      <w:r w:rsidR="00FC68A6" w:rsidRPr="00B07E10">
        <w:rPr>
          <w:sz w:val="28"/>
          <w:szCs w:val="20"/>
          <w:lang w:val="en-GB"/>
        </w:rPr>
        <w:t xml:space="preserve"> dilution and add</w:t>
      </w:r>
    </w:p>
    <w:p w:rsidR="007066D7" w:rsidRDefault="00AD5353" w:rsidP="007C74D4">
      <w:pPr>
        <w:tabs>
          <w:tab w:val="left" w:pos="7470"/>
        </w:tabs>
        <w:ind w:left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              </w:t>
      </w:r>
      <w:r w:rsidR="00FC68A6" w:rsidRPr="00B07E10">
        <w:rPr>
          <w:sz w:val="28"/>
          <w:szCs w:val="20"/>
          <w:lang w:val="en-GB"/>
        </w:rPr>
        <w:t xml:space="preserve"> it to 1 mL PBT</w:t>
      </w:r>
      <w:r>
        <w:rPr>
          <w:sz w:val="28"/>
          <w:szCs w:val="20"/>
          <w:lang w:val="en-GB"/>
        </w:rPr>
        <w:t xml:space="preserve"> </w:t>
      </w:r>
      <w:r w:rsidR="00FC68A6" w:rsidRPr="00B07E10">
        <w:rPr>
          <w:sz w:val="28"/>
          <w:szCs w:val="20"/>
          <w:lang w:val="en-GB"/>
        </w:rPr>
        <w:t>(</w:t>
      </w:r>
      <w:r w:rsidR="007066D7" w:rsidRPr="00B07E10">
        <w:rPr>
          <w:sz w:val="28"/>
          <w:szCs w:val="20"/>
          <w:lang w:val="en-GB"/>
        </w:rPr>
        <w:t>on ice</w:t>
      </w:r>
      <w:r w:rsidR="00FC68A6" w:rsidRPr="00B07E10">
        <w:rPr>
          <w:sz w:val="28"/>
          <w:szCs w:val="20"/>
          <w:lang w:val="en-GB"/>
        </w:rPr>
        <w:t>)</w:t>
      </w:r>
      <w:r w:rsidR="007066D7" w:rsidRPr="00B07E10">
        <w:rPr>
          <w:sz w:val="28"/>
          <w:szCs w:val="20"/>
          <w:lang w:val="en-GB"/>
        </w:rPr>
        <w:tab/>
        <w:t>O</w:t>
      </w:r>
    </w:p>
    <w:p w:rsidR="007066D7" w:rsidRPr="00B07E10" w:rsidRDefault="007066D7" w:rsidP="007066D7">
      <w:pPr>
        <w:pStyle w:val="ListParagraph"/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Proteinase K is</w:t>
      </w:r>
      <w:r w:rsidR="00AD5353">
        <w:rPr>
          <w:i/>
          <w:sz w:val="28"/>
          <w:szCs w:val="20"/>
          <w:lang w:val="en-GB"/>
        </w:rPr>
        <w:t xml:space="preserve"> dissolved</w:t>
      </w:r>
      <w:r w:rsidRPr="00B07E10">
        <w:rPr>
          <w:i/>
          <w:sz w:val="28"/>
          <w:szCs w:val="20"/>
          <w:lang w:val="en-GB"/>
        </w:rPr>
        <w:t xml:space="preserve"> in PBS  </w:t>
      </w:r>
    </w:p>
    <w:p w:rsidR="00AD5353" w:rsidRDefault="007066D7" w:rsidP="007066D7">
      <w:pPr>
        <w:pStyle w:val="ListParagraph"/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i/>
          <w:sz w:val="28"/>
          <w:szCs w:val="20"/>
          <w:lang w:val="en-GB"/>
        </w:rPr>
        <w:tab/>
        <w:t xml:space="preserve">Mix </w:t>
      </w:r>
      <w:r w:rsidR="001F525D" w:rsidRPr="00B07E10">
        <w:rPr>
          <w:i/>
          <w:sz w:val="28"/>
          <w:szCs w:val="20"/>
          <w:lang w:val="en-GB"/>
        </w:rPr>
        <w:t xml:space="preserve">Proteinase K </w:t>
      </w:r>
      <w:r w:rsidRPr="00B07E10">
        <w:rPr>
          <w:i/>
          <w:sz w:val="28"/>
          <w:szCs w:val="20"/>
          <w:lang w:val="en-GB"/>
        </w:rPr>
        <w:t>well</w:t>
      </w:r>
      <w:r w:rsidR="001F525D" w:rsidRPr="00B07E10">
        <w:rPr>
          <w:i/>
          <w:sz w:val="28"/>
          <w:szCs w:val="20"/>
          <w:lang w:val="en-GB"/>
        </w:rPr>
        <w:t xml:space="preserve"> before taking out</w:t>
      </w:r>
      <w:r w:rsidRPr="00B07E10">
        <w:rPr>
          <w:i/>
          <w:sz w:val="28"/>
          <w:szCs w:val="20"/>
          <w:lang w:val="en-GB"/>
        </w:rPr>
        <w:t xml:space="preserve">! </w:t>
      </w:r>
    </w:p>
    <w:p w:rsidR="00AD5353" w:rsidRDefault="00AD5353" w:rsidP="001F525D">
      <w:pPr>
        <w:pStyle w:val="ListParagraph"/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>
        <w:rPr>
          <w:i/>
          <w:sz w:val="28"/>
          <w:szCs w:val="20"/>
          <w:lang w:val="en-GB"/>
        </w:rPr>
        <w:tab/>
        <w:t>A</w:t>
      </w:r>
      <w:r w:rsidR="007066D7" w:rsidRPr="00B07E10">
        <w:rPr>
          <w:i/>
          <w:sz w:val="28"/>
          <w:szCs w:val="20"/>
          <w:lang w:val="en-GB"/>
        </w:rPr>
        <w:t>lways keep Proteinase K</w:t>
      </w:r>
      <w:r>
        <w:rPr>
          <w:i/>
          <w:sz w:val="28"/>
          <w:szCs w:val="20"/>
          <w:lang w:val="en-GB"/>
        </w:rPr>
        <w:t xml:space="preserve"> </w:t>
      </w:r>
      <w:r w:rsidR="007066D7" w:rsidRPr="00B07E10">
        <w:rPr>
          <w:i/>
          <w:sz w:val="28"/>
          <w:szCs w:val="20"/>
          <w:lang w:val="en-GB"/>
        </w:rPr>
        <w:t>on ice</w:t>
      </w:r>
      <w:r w:rsidR="00900019" w:rsidRPr="00B07E10">
        <w:rPr>
          <w:i/>
          <w:sz w:val="28"/>
          <w:szCs w:val="20"/>
          <w:lang w:val="en-GB"/>
        </w:rPr>
        <w:t xml:space="preserve"> (bring the stock immediately</w:t>
      </w:r>
    </w:p>
    <w:p w:rsidR="007066D7" w:rsidRDefault="00AD5353" w:rsidP="001F525D">
      <w:pPr>
        <w:pStyle w:val="ListParagraph"/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>
        <w:rPr>
          <w:i/>
          <w:sz w:val="28"/>
          <w:szCs w:val="20"/>
          <w:lang w:val="en-GB"/>
        </w:rPr>
        <w:t xml:space="preserve">                </w:t>
      </w:r>
      <w:r w:rsidR="00900019" w:rsidRPr="00B07E10">
        <w:rPr>
          <w:i/>
          <w:sz w:val="28"/>
          <w:szCs w:val="20"/>
          <w:lang w:val="en-GB"/>
        </w:rPr>
        <w:t xml:space="preserve"> back to the freezer)!</w:t>
      </w:r>
    </w:p>
    <w:p w:rsidR="00C451DE" w:rsidRPr="00B07E10" w:rsidRDefault="00C451DE" w:rsidP="001F525D">
      <w:pPr>
        <w:pStyle w:val="ListParagraph"/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</w:p>
    <w:p w:rsidR="00AD5353" w:rsidRDefault="007066D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1</w:t>
      </w:r>
      <w:r w:rsidR="00AD5353">
        <w:rPr>
          <w:sz w:val="28"/>
          <w:szCs w:val="20"/>
          <w:lang w:val="en-GB"/>
        </w:rPr>
        <w:t xml:space="preserve">. </w:t>
      </w:r>
      <w:r w:rsidR="00290F89" w:rsidRPr="00B07E10">
        <w:rPr>
          <w:sz w:val="28"/>
          <w:szCs w:val="20"/>
          <w:lang w:val="en-GB"/>
        </w:rPr>
        <w:t xml:space="preserve">Replace </w:t>
      </w:r>
      <w:r w:rsidR="00AD5353">
        <w:rPr>
          <w:sz w:val="28"/>
          <w:szCs w:val="20"/>
          <w:lang w:val="en-GB"/>
        </w:rPr>
        <w:t xml:space="preserve">the last </w:t>
      </w:r>
      <w:r w:rsidR="00290F89" w:rsidRPr="00B07E10">
        <w:rPr>
          <w:sz w:val="28"/>
          <w:szCs w:val="20"/>
          <w:lang w:val="en-GB"/>
        </w:rPr>
        <w:t xml:space="preserve">PBT </w:t>
      </w:r>
      <w:r w:rsidR="00AD5353">
        <w:rPr>
          <w:sz w:val="28"/>
          <w:szCs w:val="20"/>
          <w:lang w:val="en-GB"/>
        </w:rPr>
        <w:t xml:space="preserve">wash </w:t>
      </w:r>
      <w:r w:rsidR="00290F89" w:rsidRPr="00B07E10">
        <w:rPr>
          <w:sz w:val="28"/>
          <w:szCs w:val="20"/>
          <w:lang w:val="en-GB"/>
        </w:rPr>
        <w:t>with 1</w:t>
      </w:r>
      <w:r w:rsidR="00D602CA" w:rsidRPr="00B07E10">
        <w:rPr>
          <w:sz w:val="28"/>
          <w:szCs w:val="20"/>
          <w:lang w:val="en-GB"/>
        </w:rPr>
        <w:t xml:space="preserve"> </w:t>
      </w:r>
      <w:r w:rsidR="00290F89" w:rsidRPr="00B07E10">
        <w:rPr>
          <w:sz w:val="28"/>
          <w:szCs w:val="20"/>
          <w:lang w:val="en-GB"/>
        </w:rPr>
        <w:t xml:space="preserve">mL </w:t>
      </w:r>
      <w:r w:rsidR="00D602CA" w:rsidRPr="00B07E10">
        <w:rPr>
          <w:sz w:val="28"/>
          <w:szCs w:val="20"/>
          <w:lang w:val="en-GB"/>
        </w:rPr>
        <w:t>p</w:t>
      </w:r>
      <w:r w:rsidR="00290F89" w:rsidRPr="00B07E10">
        <w:rPr>
          <w:sz w:val="28"/>
          <w:szCs w:val="20"/>
          <w:lang w:val="en-GB"/>
        </w:rPr>
        <w:t xml:space="preserve">roteinase K </w:t>
      </w:r>
      <w:r w:rsidR="002220C5">
        <w:rPr>
          <w:sz w:val="28"/>
          <w:szCs w:val="20"/>
          <w:lang w:val="en-GB"/>
        </w:rPr>
        <w:t>dilution</w:t>
      </w:r>
    </w:p>
    <w:p w:rsidR="00290F89" w:rsidRDefault="00AD5353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              </w:t>
      </w:r>
      <w:r w:rsidR="00BD6FA3" w:rsidRPr="00B07E10">
        <w:rPr>
          <w:sz w:val="28"/>
          <w:szCs w:val="20"/>
          <w:lang w:val="en-GB"/>
        </w:rPr>
        <w:t xml:space="preserve"> </w:t>
      </w:r>
      <w:r w:rsidR="00FC68A6" w:rsidRPr="00B07E10">
        <w:rPr>
          <w:sz w:val="28"/>
          <w:szCs w:val="20"/>
          <w:lang w:val="en-GB"/>
        </w:rPr>
        <w:t>(</w:t>
      </w:r>
      <w:r w:rsidR="00DD7A11" w:rsidRPr="00B07E10">
        <w:rPr>
          <w:sz w:val="28"/>
          <w:szCs w:val="20"/>
          <w:lang w:val="en-GB"/>
        </w:rPr>
        <w:t xml:space="preserve">the </w:t>
      </w:r>
      <w:r w:rsidR="00FC68A6" w:rsidRPr="00B07E10">
        <w:rPr>
          <w:sz w:val="28"/>
          <w:szCs w:val="20"/>
          <w:lang w:val="en-GB"/>
        </w:rPr>
        <w:t>1:25,000</w:t>
      </w:r>
      <w:r w:rsidR="00DD7A11" w:rsidRPr="00B07E10">
        <w:rPr>
          <w:sz w:val="28"/>
          <w:szCs w:val="20"/>
          <w:lang w:val="en-GB"/>
        </w:rPr>
        <w:t xml:space="preserve"> dilution </w:t>
      </w:r>
      <w:r w:rsidR="003E0F93">
        <w:rPr>
          <w:sz w:val="28"/>
          <w:szCs w:val="20"/>
          <w:lang w:val="en-GB"/>
        </w:rPr>
        <w:t>from the end of</w:t>
      </w:r>
      <w:r w:rsidR="00DD7A11" w:rsidRPr="00B07E10">
        <w:rPr>
          <w:sz w:val="28"/>
          <w:szCs w:val="20"/>
          <w:lang w:val="en-GB"/>
        </w:rPr>
        <w:t xml:space="preserve"> step 10</w:t>
      </w:r>
      <w:r w:rsidR="00FC68A6" w:rsidRPr="00B07E10">
        <w:rPr>
          <w:sz w:val="28"/>
          <w:szCs w:val="20"/>
          <w:lang w:val="en-GB"/>
        </w:rPr>
        <w:t>)</w:t>
      </w:r>
      <w:r w:rsidR="00290F89" w:rsidRPr="00B07E10">
        <w:rPr>
          <w:sz w:val="28"/>
          <w:szCs w:val="20"/>
          <w:lang w:val="en-GB"/>
        </w:rPr>
        <w:tab/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451DE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451DE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451DE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451DE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BD6FA3" w:rsidRDefault="00BD6FA3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2</w:t>
      </w:r>
      <w:r w:rsidR="00AD5353">
        <w:rPr>
          <w:sz w:val="28"/>
          <w:szCs w:val="20"/>
          <w:lang w:val="en-GB"/>
        </w:rPr>
        <w:t xml:space="preserve">. </w:t>
      </w:r>
      <w:r w:rsidRPr="00B07E10">
        <w:rPr>
          <w:sz w:val="28"/>
          <w:szCs w:val="20"/>
          <w:lang w:val="en-GB"/>
        </w:rPr>
        <w:t xml:space="preserve">Incubate at RT for </w:t>
      </w:r>
      <w:r w:rsidR="00170077" w:rsidRPr="00B07E10">
        <w:rPr>
          <w:sz w:val="28"/>
          <w:szCs w:val="20"/>
          <w:lang w:val="en-GB"/>
        </w:rPr>
        <w:t>10 minutes</w:t>
      </w:r>
      <w:r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BD6FA3" w:rsidRDefault="00BD6FA3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3</w:t>
      </w:r>
      <w:r w:rsidR="00AD5353">
        <w:rPr>
          <w:sz w:val="28"/>
          <w:szCs w:val="20"/>
          <w:lang w:val="en-GB"/>
        </w:rPr>
        <w:t>.</w:t>
      </w:r>
      <w:r w:rsidRPr="00B07E10">
        <w:rPr>
          <w:sz w:val="28"/>
          <w:szCs w:val="20"/>
          <w:lang w:val="en-GB"/>
        </w:rPr>
        <w:t xml:space="preserve"> Rinse 2</w:t>
      </w:r>
      <w:r w:rsidR="003E0F93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PBT</w:t>
      </w:r>
      <w:r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 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EF72C7" w:rsidRDefault="00BD6FA3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4</w:t>
      </w:r>
      <w:r w:rsidR="00AD5353">
        <w:rPr>
          <w:sz w:val="28"/>
          <w:szCs w:val="20"/>
          <w:lang w:val="en-GB"/>
        </w:rPr>
        <w:t xml:space="preserve">. </w:t>
      </w:r>
      <w:r w:rsidRPr="00B07E10">
        <w:rPr>
          <w:sz w:val="28"/>
          <w:szCs w:val="20"/>
          <w:lang w:val="en-GB"/>
        </w:rPr>
        <w:t>Wash 2</w:t>
      </w:r>
      <w:r w:rsidR="003E0F93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PBT</w:t>
      </w:r>
      <w:r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 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BD6FA3" w:rsidRDefault="00F951E6" w:rsidP="00935795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5</w:t>
      </w:r>
      <w:r w:rsidR="00AD5353">
        <w:rPr>
          <w:sz w:val="28"/>
          <w:szCs w:val="20"/>
          <w:lang w:val="en-GB"/>
        </w:rPr>
        <w:t>.</w:t>
      </w:r>
      <w:r w:rsidR="00BD6FA3" w:rsidRPr="00B07E10">
        <w:rPr>
          <w:sz w:val="28"/>
          <w:szCs w:val="20"/>
          <w:lang w:val="en-GB"/>
        </w:rPr>
        <w:t xml:space="preserve"> Post-fix for 30 minutes in </w:t>
      </w:r>
      <w:r w:rsidR="003E0F93">
        <w:rPr>
          <w:sz w:val="28"/>
          <w:szCs w:val="20"/>
          <w:lang w:val="en-GB"/>
        </w:rPr>
        <w:t xml:space="preserve">1 mL </w:t>
      </w:r>
      <w:r w:rsidR="00DD7A11" w:rsidRPr="00B07E10">
        <w:rPr>
          <w:sz w:val="28"/>
          <w:szCs w:val="20"/>
          <w:lang w:val="en-GB"/>
        </w:rPr>
        <w:t>Fix buffer</w:t>
      </w:r>
      <w:r w:rsidR="00BD6FA3" w:rsidRPr="00B07E10">
        <w:rPr>
          <w:sz w:val="28"/>
          <w:szCs w:val="20"/>
          <w:lang w:val="en-GB"/>
        </w:rPr>
        <w:t xml:space="preserve"> at RT</w:t>
      </w:r>
      <w:r w:rsidR="00BD6FA3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BD6FA3"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935795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91A41" w:rsidRDefault="00F951E6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6</w:t>
      </w:r>
      <w:r w:rsidR="00AD5353">
        <w:rPr>
          <w:sz w:val="28"/>
          <w:szCs w:val="20"/>
          <w:lang w:val="en-GB"/>
        </w:rPr>
        <w:t>.</w:t>
      </w:r>
      <w:r w:rsidR="009A1352" w:rsidRPr="00B07E10">
        <w:rPr>
          <w:sz w:val="28"/>
          <w:szCs w:val="20"/>
          <w:lang w:val="en-GB"/>
        </w:rPr>
        <w:t xml:space="preserve"> </w:t>
      </w:r>
      <w:r w:rsidR="00BD6FA3" w:rsidRPr="00B07E10">
        <w:rPr>
          <w:sz w:val="28"/>
          <w:szCs w:val="20"/>
          <w:lang w:val="en-GB"/>
        </w:rPr>
        <w:t>Wash 5</w:t>
      </w:r>
      <w:r w:rsidR="003E0F93">
        <w:rPr>
          <w:sz w:val="28"/>
          <w:szCs w:val="20"/>
          <w:lang w:val="en-GB"/>
        </w:rPr>
        <w:t xml:space="preserve"> X</w:t>
      </w:r>
      <w:r w:rsidR="00BD6FA3" w:rsidRPr="00B07E10">
        <w:rPr>
          <w:sz w:val="28"/>
          <w:szCs w:val="20"/>
          <w:lang w:val="en-GB"/>
        </w:rPr>
        <w:t xml:space="preserve"> with PBT</w:t>
      </w:r>
      <w:r w:rsidR="00BD6FA3" w:rsidRPr="00B07E10">
        <w:rPr>
          <w:sz w:val="28"/>
          <w:szCs w:val="20"/>
          <w:lang w:val="en-GB"/>
        </w:rPr>
        <w:tab/>
        <w:t>o O O O O 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BD6FA3" w:rsidRDefault="00F951E6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7</w:t>
      </w:r>
      <w:r w:rsidR="00BD6FA3" w:rsidRPr="00B07E10">
        <w:rPr>
          <w:sz w:val="28"/>
          <w:szCs w:val="20"/>
          <w:lang w:val="en-GB"/>
        </w:rPr>
        <w:t>. Wash in 1:1 PBT:</w:t>
      </w:r>
      <w:r w:rsidR="00D602CA" w:rsidRPr="00B07E10">
        <w:rPr>
          <w:sz w:val="28"/>
          <w:szCs w:val="20"/>
          <w:lang w:val="en-GB"/>
        </w:rPr>
        <w:t>h</w:t>
      </w:r>
      <w:r w:rsidR="00BD6FA3" w:rsidRPr="00B07E10">
        <w:rPr>
          <w:sz w:val="28"/>
          <w:szCs w:val="20"/>
          <w:lang w:val="en-GB"/>
        </w:rPr>
        <w:t xml:space="preserve">ybridization </w:t>
      </w:r>
      <w:r w:rsidR="00D602CA" w:rsidRPr="00B07E10">
        <w:rPr>
          <w:sz w:val="28"/>
          <w:szCs w:val="20"/>
          <w:lang w:val="en-GB"/>
        </w:rPr>
        <w:t>s</w:t>
      </w:r>
      <w:r w:rsidR="00BD6FA3" w:rsidRPr="00B07E10">
        <w:rPr>
          <w:sz w:val="28"/>
          <w:szCs w:val="20"/>
          <w:lang w:val="en-GB"/>
        </w:rPr>
        <w:t>olution</w:t>
      </w:r>
      <w:r w:rsidR="003E0F93">
        <w:rPr>
          <w:sz w:val="28"/>
          <w:szCs w:val="20"/>
          <w:lang w:val="en-GB"/>
        </w:rPr>
        <w:t xml:space="preserve"> (1 mL)</w:t>
      </w:r>
      <w:r w:rsidR="00BD6FA3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BD6FA3"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451DE" w:rsidRDefault="00F951E6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</w:t>
      </w:r>
      <w:r w:rsidR="00051612" w:rsidRPr="00B07E10">
        <w:rPr>
          <w:sz w:val="28"/>
          <w:szCs w:val="20"/>
          <w:lang w:val="en-GB"/>
        </w:rPr>
        <w:t>8</w:t>
      </w:r>
      <w:r w:rsidR="00BD6FA3" w:rsidRPr="00B07E10">
        <w:rPr>
          <w:sz w:val="28"/>
          <w:szCs w:val="20"/>
          <w:lang w:val="en-GB"/>
        </w:rPr>
        <w:t>. Wash 3</w:t>
      </w:r>
      <w:r w:rsidR="00957AA0">
        <w:rPr>
          <w:sz w:val="28"/>
          <w:szCs w:val="20"/>
          <w:lang w:val="en-GB"/>
        </w:rPr>
        <w:t xml:space="preserve"> X</w:t>
      </w:r>
      <w:r w:rsidR="00BD6FA3" w:rsidRPr="00B07E10">
        <w:rPr>
          <w:sz w:val="28"/>
          <w:szCs w:val="20"/>
          <w:lang w:val="en-GB"/>
        </w:rPr>
        <w:t xml:space="preserve"> in </w:t>
      </w:r>
      <w:r w:rsidR="00D602CA" w:rsidRPr="00B07E10">
        <w:rPr>
          <w:sz w:val="28"/>
          <w:szCs w:val="20"/>
          <w:lang w:val="en-GB"/>
        </w:rPr>
        <w:t>h</w:t>
      </w:r>
      <w:r w:rsidR="00BD6FA3" w:rsidRPr="00B07E10">
        <w:rPr>
          <w:sz w:val="28"/>
          <w:szCs w:val="20"/>
          <w:lang w:val="en-GB"/>
        </w:rPr>
        <w:t xml:space="preserve">ybridization </w:t>
      </w:r>
      <w:r w:rsidR="00D602CA" w:rsidRPr="00B07E10">
        <w:rPr>
          <w:sz w:val="28"/>
          <w:szCs w:val="20"/>
          <w:lang w:val="en-GB"/>
        </w:rPr>
        <w:t>s</w:t>
      </w:r>
      <w:r w:rsidR="00BD6FA3" w:rsidRPr="00B07E10">
        <w:rPr>
          <w:sz w:val="28"/>
          <w:szCs w:val="20"/>
          <w:lang w:val="en-GB"/>
        </w:rPr>
        <w:t>olution at RT</w:t>
      </w:r>
      <w:r w:rsidR="003E0F93">
        <w:rPr>
          <w:sz w:val="28"/>
          <w:szCs w:val="20"/>
          <w:lang w:val="en-GB"/>
        </w:rPr>
        <w:t xml:space="preserve"> (500 uL)</w:t>
      </w:r>
      <w:r w:rsidR="00BD6FA3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BD6FA3" w:rsidRPr="00B07E10">
        <w:rPr>
          <w:sz w:val="28"/>
          <w:szCs w:val="20"/>
          <w:lang w:val="en-GB"/>
        </w:rPr>
        <w:t>O O O</w:t>
      </w:r>
    </w:p>
    <w:p w:rsidR="00F951E6" w:rsidRDefault="00791A41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br/>
        <w:t xml:space="preserve"> </w:t>
      </w:r>
      <w:r w:rsidRPr="00791A41">
        <w:rPr>
          <w:i/>
          <w:sz w:val="28"/>
          <w:szCs w:val="20"/>
          <w:lang w:val="en-GB"/>
        </w:rPr>
        <w:t>Move pupae to a 2-mL tube, using a cut 1-mL tip</w:t>
      </w:r>
      <w:r>
        <w:rPr>
          <w:sz w:val="28"/>
          <w:szCs w:val="20"/>
          <w:lang w:val="en-GB"/>
        </w:rPr>
        <w:t xml:space="preserve">            </w:t>
      </w:r>
      <w:r w:rsidR="00CD51D5"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 xml:space="preserve">     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EF72C7" w:rsidRDefault="00051612" w:rsidP="00F951E6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19</w:t>
      </w:r>
      <w:r w:rsidR="00F951E6" w:rsidRPr="00B07E10">
        <w:rPr>
          <w:sz w:val="28"/>
          <w:szCs w:val="20"/>
          <w:lang w:val="en-GB"/>
        </w:rPr>
        <w:t>. Turn on dry heating block</w:t>
      </w:r>
      <w:r w:rsidR="003E0F93">
        <w:rPr>
          <w:sz w:val="28"/>
          <w:szCs w:val="20"/>
          <w:lang w:val="en-GB"/>
        </w:rPr>
        <w:t xml:space="preserve">, set to </w:t>
      </w:r>
      <w:r w:rsidR="00F951E6" w:rsidRPr="00B07E10">
        <w:rPr>
          <w:sz w:val="28"/>
          <w:szCs w:val="20"/>
          <w:lang w:val="en-GB"/>
        </w:rPr>
        <w:t>80°C</w:t>
      </w:r>
      <w:r w:rsidR="00F951E6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F951E6"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F951E6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EF72C7" w:rsidRPr="00B07E10" w:rsidRDefault="00EF72C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</w:t>
      </w:r>
      <w:r w:rsidR="00051612" w:rsidRPr="00B07E10">
        <w:rPr>
          <w:sz w:val="28"/>
          <w:szCs w:val="20"/>
          <w:lang w:val="en-GB"/>
        </w:rPr>
        <w:t>0</w:t>
      </w:r>
      <w:r w:rsidRPr="00B07E10">
        <w:rPr>
          <w:sz w:val="28"/>
          <w:szCs w:val="20"/>
          <w:lang w:val="en-GB"/>
        </w:rPr>
        <w:t xml:space="preserve">. </w:t>
      </w:r>
      <w:r w:rsidR="00791A41">
        <w:rPr>
          <w:sz w:val="28"/>
          <w:szCs w:val="20"/>
          <w:lang w:val="en-GB"/>
        </w:rPr>
        <w:t>Pr</w:t>
      </w:r>
      <w:r w:rsidRPr="00B07E10">
        <w:rPr>
          <w:sz w:val="28"/>
          <w:szCs w:val="20"/>
          <w:lang w:val="en-GB"/>
        </w:rPr>
        <w:t xml:space="preserve">ehybridize for 1 </w:t>
      </w:r>
      <w:r w:rsidR="00791A41">
        <w:rPr>
          <w:sz w:val="28"/>
          <w:szCs w:val="20"/>
          <w:lang w:val="en-GB"/>
        </w:rPr>
        <w:t>h</w:t>
      </w:r>
      <w:r w:rsidRPr="00B07E10">
        <w:rPr>
          <w:sz w:val="28"/>
          <w:szCs w:val="20"/>
          <w:lang w:val="en-GB"/>
        </w:rPr>
        <w:t xml:space="preserve"> in</w:t>
      </w:r>
      <w:r w:rsidR="00791A41">
        <w:rPr>
          <w:sz w:val="28"/>
          <w:szCs w:val="20"/>
          <w:lang w:val="en-GB"/>
        </w:rPr>
        <w:t xml:space="preserve"> 500 uL</w:t>
      </w:r>
      <w:r w:rsidRPr="00B07E10">
        <w:rPr>
          <w:sz w:val="28"/>
          <w:szCs w:val="20"/>
          <w:lang w:val="en-GB"/>
        </w:rPr>
        <w:t xml:space="preserve"> </w:t>
      </w:r>
      <w:r w:rsidR="00D602CA" w:rsidRPr="00B07E10">
        <w:rPr>
          <w:sz w:val="28"/>
          <w:szCs w:val="20"/>
          <w:lang w:val="en-GB"/>
        </w:rPr>
        <w:t>h</w:t>
      </w:r>
      <w:r w:rsidRPr="00B07E10">
        <w:rPr>
          <w:sz w:val="28"/>
          <w:szCs w:val="20"/>
          <w:lang w:val="en-GB"/>
        </w:rPr>
        <w:t xml:space="preserve">ybridization </w:t>
      </w:r>
      <w:r w:rsidR="00D602CA" w:rsidRPr="00B07E10">
        <w:rPr>
          <w:sz w:val="28"/>
          <w:szCs w:val="20"/>
          <w:lang w:val="en-GB"/>
        </w:rPr>
        <w:t>s</w:t>
      </w:r>
      <w:r w:rsidRPr="00B07E10">
        <w:rPr>
          <w:sz w:val="28"/>
          <w:szCs w:val="20"/>
          <w:lang w:val="en-GB"/>
        </w:rPr>
        <w:t>olution at 65°C</w:t>
      </w:r>
      <w:r w:rsidR="00791A41">
        <w:rPr>
          <w:sz w:val="28"/>
          <w:szCs w:val="20"/>
          <w:lang w:val="en-GB"/>
        </w:rPr>
        <w:t xml:space="preserve"> (incubator)</w:t>
      </w:r>
      <w:r w:rsidRPr="00B07E10">
        <w:rPr>
          <w:sz w:val="28"/>
          <w:szCs w:val="20"/>
          <w:lang w:val="en-GB"/>
        </w:rPr>
        <w:tab/>
      </w:r>
      <w:r w:rsidR="00791A41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EF72C7" w:rsidRDefault="00EF72C7" w:rsidP="009A1352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="009A1352"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Blocking occurs</w:t>
      </w:r>
    </w:p>
    <w:p w:rsidR="00791A41" w:rsidRPr="00B07E10" w:rsidRDefault="00791A41" w:rsidP="009A1352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</w:p>
    <w:p w:rsidR="00935795" w:rsidRPr="00B07E10" w:rsidRDefault="00EF72C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</w:t>
      </w:r>
      <w:r w:rsidR="00051612" w:rsidRPr="00B07E10">
        <w:rPr>
          <w:sz w:val="28"/>
          <w:szCs w:val="20"/>
          <w:lang w:val="en-GB"/>
        </w:rPr>
        <w:t>1</w:t>
      </w:r>
      <w:r w:rsidR="002C4A2D" w:rsidRPr="00B07E10">
        <w:rPr>
          <w:sz w:val="28"/>
          <w:szCs w:val="20"/>
          <w:lang w:val="en-GB"/>
        </w:rPr>
        <w:t xml:space="preserve">. </w:t>
      </w:r>
      <w:r w:rsidR="00205514" w:rsidRPr="00B07E10">
        <w:rPr>
          <w:sz w:val="28"/>
          <w:szCs w:val="20"/>
          <w:lang w:val="en-GB"/>
        </w:rPr>
        <w:t>Prepare the probe</w:t>
      </w:r>
      <w:r w:rsidR="0095078E" w:rsidRPr="00B07E10">
        <w:rPr>
          <w:sz w:val="28"/>
          <w:szCs w:val="20"/>
          <w:lang w:val="en-GB"/>
        </w:rPr>
        <w:t xml:space="preserve"> in a 2</w:t>
      </w:r>
      <w:r w:rsidR="00791A41">
        <w:rPr>
          <w:sz w:val="28"/>
          <w:szCs w:val="20"/>
          <w:lang w:val="en-GB"/>
        </w:rPr>
        <w:t>-</w:t>
      </w:r>
      <w:r w:rsidR="0095078E" w:rsidRPr="00B07E10">
        <w:rPr>
          <w:sz w:val="28"/>
          <w:szCs w:val="20"/>
          <w:lang w:val="en-GB"/>
        </w:rPr>
        <w:t>mL tube</w:t>
      </w:r>
      <w:r w:rsidR="00935795" w:rsidRPr="00B07E10">
        <w:rPr>
          <w:sz w:val="28"/>
          <w:szCs w:val="20"/>
          <w:lang w:val="en-GB"/>
        </w:rPr>
        <w:t xml:space="preserve"> </w:t>
      </w:r>
    </w:p>
    <w:p w:rsidR="00205514" w:rsidRPr="00B07E10" w:rsidRDefault="00935795" w:rsidP="009A1352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 xml:space="preserve">Always wear gloves when </w:t>
      </w:r>
      <w:r w:rsidR="00917569">
        <w:rPr>
          <w:i/>
          <w:sz w:val="28"/>
          <w:szCs w:val="20"/>
          <w:lang w:val="en-GB"/>
        </w:rPr>
        <w:t>handling the</w:t>
      </w:r>
      <w:r w:rsidRPr="00B07E10">
        <w:rPr>
          <w:i/>
          <w:sz w:val="28"/>
          <w:szCs w:val="20"/>
          <w:lang w:val="en-GB"/>
        </w:rPr>
        <w:t xml:space="preserve"> probe and </w:t>
      </w:r>
      <w:r w:rsidR="00B635DF" w:rsidRPr="00B07E10">
        <w:rPr>
          <w:i/>
          <w:sz w:val="28"/>
          <w:szCs w:val="20"/>
          <w:lang w:val="en-GB"/>
        </w:rPr>
        <w:t xml:space="preserve">always </w:t>
      </w:r>
      <w:r w:rsidRPr="00B07E10">
        <w:rPr>
          <w:i/>
          <w:sz w:val="28"/>
          <w:szCs w:val="20"/>
          <w:lang w:val="en-GB"/>
        </w:rPr>
        <w:t xml:space="preserve">keep </w:t>
      </w:r>
      <w:r w:rsidR="00917569">
        <w:rPr>
          <w:i/>
          <w:sz w:val="28"/>
          <w:szCs w:val="20"/>
          <w:lang w:val="en-GB"/>
        </w:rPr>
        <w:t xml:space="preserve">the </w:t>
      </w:r>
      <w:r w:rsidR="00917569">
        <w:rPr>
          <w:i/>
          <w:sz w:val="28"/>
          <w:szCs w:val="20"/>
          <w:lang w:val="en-GB"/>
        </w:rPr>
        <w:tab/>
        <w:t xml:space="preserve">          probe stock </w:t>
      </w:r>
      <w:r w:rsidRPr="00B07E10">
        <w:rPr>
          <w:i/>
          <w:sz w:val="28"/>
          <w:szCs w:val="20"/>
          <w:lang w:val="en-GB"/>
        </w:rPr>
        <w:t>on ice</w:t>
      </w:r>
    </w:p>
    <w:p w:rsidR="00EF72C7" w:rsidRDefault="00205514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  <w:t>a.  Dilute</w:t>
      </w:r>
      <w:r w:rsidR="002C4A2D" w:rsidRPr="00B07E10">
        <w:rPr>
          <w:sz w:val="28"/>
          <w:szCs w:val="20"/>
          <w:lang w:val="en-GB"/>
        </w:rPr>
        <w:t xml:space="preserve"> </w:t>
      </w:r>
      <w:r w:rsidR="00917569" w:rsidRPr="00B07E10">
        <w:rPr>
          <w:sz w:val="28"/>
          <w:szCs w:val="20"/>
          <w:lang w:val="en-GB"/>
        </w:rPr>
        <w:t xml:space="preserve">1 uL </w:t>
      </w:r>
      <w:r w:rsidR="002C4A2D" w:rsidRPr="00B07E10">
        <w:rPr>
          <w:sz w:val="28"/>
          <w:szCs w:val="20"/>
          <w:lang w:val="en-GB"/>
        </w:rPr>
        <w:t>probe</w:t>
      </w:r>
      <w:r w:rsidR="00917569">
        <w:rPr>
          <w:sz w:val="28"/>
          <w:szCs w:val="20"/>
          <w:lang w:val="en-GB"/>
        </w:rPr>
        <w:t xml:space="preserve"> in </w:t>
      </w:r>
      <w:r w:rsidR="00EF72C7" w:rsidRPr="00B07E10">
        <w:rPr>
          <w:sz w:val="28"/>
          <w:szCs w:val="20"/>
          <w:lang w:val="en-GB"/>
        </w:rPr>
        <w:t>500</w:t>
      </w:r>
      <w:r w:rsidR="00B635DF" w:rsidRPr="00B07E10">
        <w:rPr>
          <w:sz w:val="28"/>
          <w:szCs w:val="20"/>
          <w:lang w:val="en-GB"/>
        </w:rPr>
        <w:t xml:space="preserve"> u</w:t>
      </w:r>
      <w:r w:rsidR="00EF72C7" w:rsidRPr="00B07E10">
        <w:rPr>
          <w:sz w:val="28"/>
          <w:szCs w:val="20"/>
          <w:lang w:val="en-GB"/>
        </w:rPr>
        <w:t xml:space="preserve">L </w:t>
      </w:r>
      <w:r w:rsidR="00B635DF" w:rsidRPr="00B07E10">
        <w:rPr>
          <w:sz w:val="28"/>
          <w:szCs w:val="20"/>
          <w:lang w:val="en-GB"/>
        </w:rPr>
        <w:t>h</w:t>
      </w:r>
      <w:r w:rsidR="00EF72C7" w:rsidRPr="00B07E10">
        <w:rPr>
          <w:sz w:val="28"/>
          <w:szCs w:val="20"/>
          <w:lang w:val="en-GB"/>
        </w:rPr>
        <w:t xml:space="preserve">ybridization </w:t>
      </w:r>
      <w:r w:rsidR="00B635DF" w:rsidRPr="00B07E10">
        <w:rPr>
          <w:sz w:val="28"/>
          <w:szCs w:val="20"/>
          <w:lang w:val="en-GB"/>
        </w:rPr>
        <w:t>s</w:t>
      </w:r>
      <w:r w:rsidR="00EF72C7" w:rsidRPr="00B07E10">
        <w:rPr>
          <w:sz w:val="28"/>
          <w:szCs w:val="20"/>
          <w:lang w:val="en-GB"/>
        </w:rPr>
        <w:t>olution</w:t>
      </w:r>
      <w:r w:rsidR="00EF72C7" w:rsidRPr="00B07E10">
        <w:rPr>
          <w:sz w:val="28"/>
          <w:szCs w:val="20"/>
          <w:lang w:val="en-GB"/>
        </w:rPr>
        <w:tab/>
      </w:r>
      <w:r w:rsidR="00917569">
        <w:rPr>
          <w:sz w:val="28"/>
          <w:szCs w:val="20"/>
          <w:lang w:val="en-GB"/>
        </w:rPr>
        <w:tab/>
      </w:r>
      <w:r w:rsidR="00EF72C7"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EF72C7" w:rsidRDefault="00EF72C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="009A1352" w:rsidRPr="00B07E10">
        <w:rPr>
          <w:sz w:val="28"/>
          <w:szCs w:val="20"/>
          <w:lang w:val="en-GB"/>
        </w:rPr>
        <w:tab/>
      </w:r>
      <w:r w:rsidR="00205514" w:rsidRPr="00B07E10">
        <w:rPr>
          <w:sz w:val="28"/>
          <w:szCs w:val="20"/>
          <w:lang w:val="en-GB"/>
        </w:rPr>
        <w:t>b</w:t>
      </w:r>
      <w:r w:rsidR="009A1352" w:rsidRPr="00B07E10">
        <w:rPr>
          <w:sz w:val="28"/>
          <w:szCs w:val="20"/>
          <w:lang w:val="en-GB"/>
        </w:rPr>
        <w:t xml:space="preserve">.  </w:t>
      </w:r>
      <w:r w:rsidRPr="00B07E10">
        <w:rPr>
          <w:sz w:val="28"/>
          <w:szCs w:val="20"/>
          <w:lang w:val="en-GB"/>
        </w:rPr>
        <w:t xml:space="preserve">Heat </w:t>
      </w:r>
      <w:r w:rsidR="00917569">
        <w:rPr>
          <w:sz w:val="28"/>
          <w:szCs w:val="20"/>
          <w:lang w:val="en-GB"/>
        </w:rPr>
        <w:t xml:space="preserve">diluted probe </w:t>
      </w:r>
      <w:r w:rsidRPr="00B07E10">
        <w:rPr>
          <w:sz w:val="28"/>
          <w:szCs w:val="20"/>
          <w:lang w:val="en-GB"/>
        </w:rPr>
        <w:t>5 minutes in dry block</w:t>
      </w:r>
      <w:r w:rsidR="001701F4" w:rsidRPr="00B07E10">
        <w:rPr>
          <w:sz w:val="28"/>
          <w:szCs w:val="20"/>
          <w:lang w:val="en-GB"/>
        </w:rPr>
        <w:t xml:space="preserve"> at 80</w:t>
      </w:r>
      <w:r w:rsidR="001701F4" w:rsidRPr="00B07E10">
        <w:rPr>
          <w:sz w:val="28"/>
          <w:szCs w:val="20"/>
          <w:vertAlign w:val="superscript"/>
          <w:lang w:val="en-GB"/>
        </w:rPr>
        <w:t>o</w:t>
      </w:r>
      <w:r w:rsidR="001701F4" w:rsidRPr="00B07E10">
        <w:rPr>
          <w:sz w:val="28"/>
          <w:szCs w:val="20"/>
          <w:lang w:val="en-GB"/>
        </w:rPr>
        <w:t>C</w:t>
      </w:r>
      <w:r w:rsidRPr="00B07E10">
        <w:rPr>
          <w:sz w:val="28"/>
          <w:szCs w:val="20"/>
          <w:lang w:val="en-GB"/>
        </w:rPr>
        <w:tab/>
      </w:r>
      <w:r w:rsidR="00917569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EF72C7" w:rsidRDefault="00EF72C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="009A1352" w:rsidRPr="00B07E10">
        <w:rPr>
          <w:sz w:val="28"/>
          <w:szCs w:val="20"/>
          <w:lang w:val="en-GB"/>
        </w:rPr>
        <w:tab/>
      </w:r>
      <w:r w:rsidR="00205514" w:rsidRPr="00B07E10">
        <w:rPr>
          <w:sz w:val="28"/>
          <w:szCs w:val="20"/>
          <w:lang w:val="en-GB"/>
        </w:rPr>
        <w:t>c</w:t>
      </w:r>
      <w:r w:rsidRPr="00B07E10">
        <w:rPr>
          <w:sz w:val="28"/>
          <w:szCs w:val="20"/>
          <w:lang w:val="en-GB"/>
        </w:rPr>
        <w:t xml:space="preserve">.  </w:t>
      </w:r>
      <w:r w:rsidR="00424DCF" w:rsidRPr="00B07E10">
        <w:rPr>
          <w:sz w:val="28"/>
          <w:szCs w:val="20"/>
          <w:lang w:val="en-GB"/>
        </w:rPr>
        <w:t xml:space="preserve">Put probe on ice </w:t>
      </w:r>
      <w:r w:rsidR="00424DCF" w:rsidRPr="00B07E10">
        <w:rPr>
          <w:i/>
          <w:sz w:val="28"/>
          <w:szCs w:val="20"/>
          <w:lang w:val="en-GB"/>
        </w:rPr>
        <w:t>(prevents secondary RNA structures)</w:t>
      </w:r>
      <w:r w:rsidRPr="00B07E10">
        <w:rPr>
          <w:sz w:val="28"/>
          <w:szCs w:val="20"/>
          <w:lang w:val="en-GB"/>
        </w:rPr>
        <w:tab/>
        <w:t>O</w:t>
      </w:r>
    </w:p>
    <w:p w:rsidR="00C451DE" w:rsidRPr="00B07E10" w:rsidRDefault="00C451DE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CD4B1E" w:rsidRDefault="00EF72C7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</w:t>
      </w:r>
      <w:r w:rsidR="00051612" w:rsidRPr="00B07E10">
        <w:rPr>
          <w:sz w:val="28"/>
          <w:szCs w:val="20"/>
          <w:lang w:val="en-GB"/>
        </w:rPr>
        <w:t>2</w:t>
      </w:r>
      <w:r w:rsidRPr="00B07E10">
        <w:rPr>
          <w:sz w:val="28"/>
          <w:szCs w:val="20"/>
          <w:lang w:val="en-GB"/>
        </w:rPr>
        <w:t>.</w:t>
      </w:r>
      <w:r w:rsidR="00CD4B1E" w:rsidRPr="00B07E10">
        <w:rPr>
          <w:sz w:val="28"/>
          <w:szCs w:val="20"/>
          <w:lang w:val="en-GB"/>
        </w:rPr>
        <w:t xml:space="preserve"> </w:t>
      </w:r>
      <w:r w:rsidR="0095078E" w:rsidRPr="00B07E10">
        <w:rPr>
          <w:sz w:val="28"/>
          <w:szCs w:val="20"/>
          <w:lang w:val="en-GB"/>
        </w:rPr>
        <w:t xml:space="preserve"> Replace all </w:t>
      </w:r>
      <w:r w:rsidR="00B635DF" w:rsidRPr="00B07E10">
        <w:rPr>
          <w:sz w:val="28"/>
          <w:szCs w:val="20"/>
          <w:lang w:val="en-GB"/>
        </w:rPr>
        <w:t>h</w:t>
      </w:r>
      <w:r w:rsidR="0095078E" w:rsidRPr="00B07E10">
        <w:rPr>
          <w:sz w:val="28"/>
          <w:szCs w:val="20"/>
          <w:lang w:val="en-GB"/>
        </w:rPr>
        <w:t xml:space="preserve">ybridization </w:t>
      </w:r>
      <w:r w:rsidR="00B635DF" w:rsidRPr="00B07E10">
        <w:rPr>
          <w:sz w:val="28"/>
          <w:szCs w:val="20"/>
          <w:lang w:val="en-GB"/>
        </w:rPr>
        <w:t>s</w:t>
      </w:r>
      <w:r w:rsidR="0095078E" w:rsidRPr="00B07E10">
        <w:rPr>
          <w:sz w:val="28"/>
          <w:szCs w:val="20"/>
          <w:lang w:val="en-GB"/>
        </w:rPr>
        <w:t>olu</w:t>
      </w:r>
      <w:r w:rsidR="00CD4B1E" w:rsidRPr="00B07E10">
        <w:rPr>
          <w:sz w:val="28"/>
          <w:szCs w:val="20"/>
          <w:lang w:val="en-GB"/>
        </w:rPr>
        <w:t xml:space="preserve">tion with </w:t>
      </w:r>
      <w:r w:rsidR="001F525D" w:rsidRPr="00B07E10">
        <w:rPr>
          <w:sz w:val="28"/>
          <w:szCs w:val="20"/>
          <w:lang w:val="en-GB"/>
        </w:rPr>
        <w:t xml:space="preserve">diluted </w:t>
      </w:r>
      <w:r w:rsidR="00CD4B1E" w:rsidRPr="00B07E10">
        <w:rPr>
          <w:sz w:val="28"/>
          <w:szCs w:val="20"/>
          <w:lang w:val="en-GB"/>
        </w:rPr>
        <w:t>probe</w:t>
      </w:r>
      <w:r w:rsidR="001F525D" w:rsidRPr="00B07E10">
        <w:rPr>
          <w:sz w:val="28"/>
          <w:szCs w:val="20"/>
          <w:lang w:val="en-GB"/>
        </w:rPr>
        <w:t xml:space="preserve"> (1:500</w:t>
      </w:r>
      <w:r w:rsidR="00DD46E7" w:rsidRPr="00B07E10">
        <w:rPr>
          <w:sz w:val="28"/>
          <w:szCs w:val="20"/>
          <w:lang w:val="en-GB"/>
        </w:rPr>
        <w:t>)</w:t>
      </w:r>
      <w:r w:rsidR="00917569">
        <w:rPr>
          <w:sz w:val="28"/>
          <w:szCs w:val="20"/>
          <w:lang w:val="en-GB"/>
        </w:rPr>
        <w:tab/>
      </w:r>
      <w:r w:rsidR="00CD4B1E" w:rsidRPr="00B07E10">
        <w:rPr>
          <w:sz w:val="28"/>
          <w:szCs w:val="20"/>
          <w:lang w:val="en-GB"/>
        </w:rPr>
        <w:t>O</w:t>
      </w:r>
    </w:p>
    <w:p w:rsidR="00917569" w:rsidRPr="00B07E10" w:rsidRDefault="00917569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B32C5D" w:rsidRPr="00B07E10" w:rsidRDefault="00B32C5D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</w:t>
      </w:r>
      <w:r w:rsidR="00051612" w:rsidRPr="00B07E10">
        <w:rPr>
          <w:sz w:val="28"/>
          <w:szCs w:val="20"/>
          <w:lang w:val="en-GB"/>
        </w:rPr>
        <w:t>3</w:t>
      </w:r>
      <w:r w:rsidRPr="00B07E10">
        <w:rPr>
          <w:sz w:val="28"/>
          <w:szCs w:val="20"/>
          <w:lang w:val="en-GB"/>
        </w:rPr>
        <w:t xml:space="preserve">.  Incubate at 65°C for &gt;18 hours, </w:t>
      </w:r>
      <w:r w:rsidR="0095078E" w:rsidRPr="00B07E10">
        <w:rPr>
          <w:b/>
          <w:sz w:val="28"/>
          <w:szCs w:val="20"/>
          <w:u w:val="single"/>
          <w:lang w:val="en-GB"/>
        </w:rPr>
        <w:t>gently</w:t>
      </w:r>
      <w:r w:rsidR="0095078E" w:rsidRPr="00B07E10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swirl periodically</w:t>
      </w:r>
      <w:r w:rsidRPr="00B07E10">
        <w:rPr>
          <w:sz w:val="28"/>
          <w:szCs w:val="20"/>
          <w:lang w:val="en-GB"/>
        </w:rPr>
        <w:tab/>
      </w:r>
      <w:r w:rsidR="00917569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9D7353" w:rsidRPr="00B07E10" w:rsidRDefault="00B32C5D" w:rsidP="009D7353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This is an optional stopping point (2-3 days max)</w:t>
      </w:r>
    </w:p>
    <w:p w:rsidR="001F525D" w:rsidRPr="00B07E10" w:rsidRDefault="001F525D" w:rsidP="009D7353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9C59FE" w:rsidRPr="00B07E10" w:rsidRDefault="009C59FE" w:rsidP="009D7353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9C59FE" w:rsidRPr="00B07E10" w:rsidRDefault="009C59FE" w:rsidP="009D7353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9C59FE" w:rsidRPr="00B07E10" w:rsidRDefault="009C59FE" w:rsidP="009D7353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9C59FE" w:rsidRPr="00B07E10" w:rsidRDefault="009C59FE" w:rsidP="009D7353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B32C5D" w:rsidRPr="00B07E10" w:rsidRDefault="00B32C5D" w:rsidP="009D7353">
      <w:pPr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b/>
          <w:sz w:val="28"/>
          <w:szCs w:val="20"/>
          <w:u w:val="single"/>
          <w:lang w:val="en-GB"/>
        </w:rPr>
        <w:t>Day 2 (approximately 4 hrs)</w:t>
      </w: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1.  Turn on dry heating block at 65°C</w:t>
      </w:r>
      <w:r w:rsidR="00330064">
        <w:rPr>
          <w:sz w:val="28"/>
          <w:szCs w:val="20"/>
          <w:lang w:val="en-GB"/>
        </w:rPr>
        <w:t xml:space="preserve"> for pre-warming hyb. solution</w:t>
      </w:r>
      <w:r w:rsidRPr="00B07E10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2.   Pre-warm </w:t>
      </w:r>
      <w:r w:rsidR="00594A64" w:rsidRPr="00B07E10">
        <w:rPr>
          <w:sz w:val="28"/>
          <w:szCs w:val="20"/>
          <w:lang w:val="en-GB"/>
        </w:rPr>
        <w:t>3</w:t>
      </w:r>
      <w:r w:rsidRPr="00B07E10">
        <w:rPr>
          <w:sz w:val="28"/>
          <w:szCs w:val="20"/>
          <w:lang w:val="en-GB"/>
        </w:rPr>
        <w:t xml:space="preserve"> mL of hybridization solution per sample at 65°C</w:t>
      </w:r>
      <w:r w:rsidRPr="00B07E10">
        <w:rPr>
          <w:sz w:val="28"/>
          <w:szCs w:val="20"/>
          <w:lang w:val="en-GB"/>
        </w:rPr>
        <w:tab/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Pr="00B07E10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3.  Transfer bodies back to </w:t>
      </w:r>
      <w:r w:rsidR="00330064">
        <w:rPr>
          <w:sz w:val="28"/>
          <w:szCs w:val="20"/>
          <w:lang w:val="en-GB"/>
        </w:rPr>
        <w:t xml:space="preserve">a </w:t>
      </w:r>
      <w:r w:rsidR="00330064" w:rsidRPr="00330064">
        <w:rPr>
          <w:b/>
          <w:sz w:val="28"/>
          <w:szCs w:val="20"/>
          <w:u w:val="single"/>
          <w:lang w:val="en-GB"/>
        </w:rPr>
        <w:t>clean</w:t>
      </w:r>
      <w:r w:rsidRPr="00B07E10">
        <w:rPr>
          <w:sz w:val="28"/>
          <w:szCs w:val="20"/>
          <w:lang w:val="en-GB"/>
        </w:rPr>
        <w:t xml:space="preserve"> glass viewing dish from the tube</w:t>
      </w:r>
      <w:r w:rsidR="00330064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  <w:t>O</w:t>
      </w: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="00330064">
        <w:rPr>
          <w:i/>
          <w:sz w:val="28"/>
          <w:szCs w:val="20"/>
          <w:lang w:val="en-GB"/>
        </w:rPr>
        <w:t>Use</w:t>
      </w:r>
      <w:r w:rsidRPr="00B07E10">
        <w:rPr>
          <w:i/>
          <w:sz w:val="28"/>
          <w:szCs w:val="20"/>
          <w:lang w:val="en-GB"/>
        </w:rPr>
        <w:t xml:space="preserve"> a </w:t>
      </w:r>
      <w:r w:rsidR="009939AE" w:rsidRPr="00B07E10">
        <w:rPr>
          <w:i/>
          <w:sz w:val="28"/>
          <w:szCs w:val="20"/>
          <w:lang w:val="en-GB"/>
        </w:rPr>
        <w:t>1</w:t>
      </w:r>
      <w:r w:rsidR="00330064">
        <w:rPr>
          <w:i/>
          <w:sz w:val="28"/>
          <w:szCs w:val="20"/>
          <w:lang w:val="en-GB"/>
        </w:rPr>
        <w:t>-</w:t>
      </w:r>
      <w:r w:rsidR="009939AE" w:rsidRPr="00B07E10">
        <w:rPr>
          <w:i/>
          <w:sz w:val="28"/>
          <w:szCs w:val="20"/>
          <w:lang w:val="en-GB"/>
        </w:rPr>
        <w:t>mL</w:t>
      </w:r>
      <w:r w:rsidRPr="00B07E10">
        <w:rPr>
          <w:i/>
          <w:sz w:val="28"/>
          <w:szCs w:val="20"/>
          <w:lang w:val="en-GB"/>
        </w:rPr>
        <w:t xml:space="preserve"> pipette with a cut tip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4.  Rinse with pre-warmed hybridization solution</w:t>
      </w:r>
      <w:r w:rsidRPr="00B07E10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5.  Incubate at 65°C for 1 </w:t>
      </w:r>
      <w:r w:rsidR="00330064">
        <w:rPr>
          <w:sz w:val="28"/>
          <w:szCs w:val="20"/>
          <w:lang w:val="en-GB"/>
        </w:rPr>
        <w:t>h</w:t>
      </w:r>
      <w:r w:rsidRPr="00B07E10">
        <w:rPr>
          <w:sz w:val="28"/>
          <w:szCs w:val="20"/>
          <w:lang w:val="en-GB"/>
        </w:rPr>
        <w:t xml:space="preserve"> in </w:t>
      </w:r>
      <w:r w:rsidR="00594A64" w:rsidRPr="00B07E10">
        <w:rPr>
          <w:sz w:val="28"/>
          <w:szCs w:val="20"/>
          <w:lang w:val="en-GB"/>
        </w:rPr>
        <w:t xml:space="preserve">pre-warmed </w:t>
      </w:r>
      <w:r w:rsidR="00D01000">
        <w:rPr>
          <w:sz w:val="28"/>
          <w:szCs w:val="20"/>
          <w:lang w:val="en-GB"/>
        </w:rPr>
        <w:t>(</w:t>
      </w:r>
      <w:r w:rsidR="00D01000" w:rsidRPr="00B07E10">
        <w:rPr>
          <w:sz w:val="28"/>
          <w:szCs w:val="20"/>
          <w:lang w:val="en-GB"/>
        </w:rPr>
        <w:t>65°C</w:t>
      </w:r>
      <w:r w:rsidR="00D01000">
        <w:rPr>
          <w:sz w:val="28"/>
          <w:szCs w:val="20"/>
          <w:lang w:val="en-GB"/>
        </w:rPr>
        <w:t>)</w:t>
      </w:r>
      <w:r w:rsidR="00D01000" w:rsidRPr="00B07E10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hybridization solution</w:t>
      </w:r>
      <w:r w:rsidRPr="00B07E10">
        <w:rPr>
          <w:sz w:val="28"/>
          <w:szCs w:val="20"/>
          <w:lang w:val="en-GB"/>
        </w:rPr>
        <w:tab/>
      </w:r>
      <w:r w:rsidR="00D01000">
        <w:rPr>
          <w:sz w:val="28"/>
          <w:szCs w:val="20"/>
          <w:lang w:val="en-GB"/>
        </w:rPr>
        <w:tab/>
      </w:r>
      <w:r w:rsidR="00D0100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6.  Incubate </w:t>
      </w:r>
      <w:r w:rsidR="00FD2E00" w:rsidRPr="00B07E10">
        <w:rPr>
          <w:sz w:val="28"/>
          <w:szCs w:val="20"/>
          <w:lang w:val="en-GB"/>
        </w:rPr>
        <w:t xml:space="preserve">at 65°C </w:t>
      </w:r>
      <w:r w:rsidRPr="00B07E10">
        <w:rPr>
          <w:sz w:val="28"/>
          <w:szCs w:val="20"/>
          <w:lang w:val="en-GB"/>
        </w:rPr>
        <w:t>3</w:t>
      </w:r>
      <w:r w:rsidR="00330064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for 30 minutes in pre-warmed </w:t>
      </w:r>
      <w:r w:rsidR="00D01000">
        <w:rPr>
          <w:sz w:val="28"/>
          <w:szCs w:val="20"/>
          <w:lang w:val="en-GB"/>
        </w:rPr>
        <w:t>(</w:t>
      </w:r>
      <w:r w:rsidR="00D01000" w:rsidRPr="00B07E10">
        <w:rPr>
          <w:sz w:val="28"/>
          <w:szCs w:val="20"/>
          <w:lang w:val="en-GB"/>
        </w:rPr>
        <w:t>65°C</w:t>
      </w:r>
      <w:r w:rsidR="00D01000">
        <w:rPr>
          <w:sz w:val="28"/>
          <w:szCs w:val="20"/>
          <w:lang w:val="en-GB"/>
        </w:rPr>
        <w:t>)</w:t>
      </w:r>
      <w:r w:rsidR="00D01000" w:rsidRPr="00B07E10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hybridization solution</w:t>
      </w:r>
      <w:r w:rsidRPr="00B07E10">
        <w:rPr>
          <w:sz w:val="28"/>
          <w:szCs w:val="20"/>
          <w:lang w:val="en-GB"/>
        </w:rPr>
        <w:tab/>
      </w:r>
      <w:r w:rsidR="00E6042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 O 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Pr="00B07E10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Place 750 uL of hybridization solution per sample at RT</w:t>
      </w:r>
      <w:r w:rsidRPr="00B07E10">
        <w:rPr>
          <w:i/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i/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ab/>
        <w:t>Get Ice</w:t>
      </w:r>
      <w:r w:rsidRPr="00B07E10">
        <w:rPr>
          <w:i/>
          <w:sz w:val="28"/>
          <w:szCs w:val="20"/>
          <w:lang w:val="en-GB"/>
        </w:rPr>
        <w:tab/>
      </w:r>
      <w:r w:rsidR="00330064">
        <w:rPr>
          <w:i/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7.  Prepare 1.5 mL of 1:1 PBT:hybridization solution</w:t>
      </w:r>
      <w:r w:rsidRPr="00B07E10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 xml:space="preserve">O 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8.  Wash 2</w:t>
      </w:r>
      <w:r w:rsidR="005C20AC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1:1 PBT: hybridization solution at RT</w:t>
      </w:r>
      <w:r w:rsidRPr="00B07E10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="00D0100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 O 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9.  Wash 5</w:t>
      </w:r>
      <w:r w:rsidR="00330064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PBT</w:t>
      </w:r>
      <w:r w:rsidRPr="00B07E10">
        <w:rPr>
          <w:sz w:val="28"/>
          <w:szCs w:val="20"/>
          <w:lang w:val="en-GB"/>
        </w:rPr>
        <w:tab/>
        <w:t>o O O O O 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Default="005C20AC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>10.</w:t>
      </w:r>
      <w:r w:rsidR="007613BD" w:rsidRPr="00B07E10">
        <w:rPr>
          <w:sz w:val="28"/>
          <w:szCs w:val="20"/>
          <w:lang w:val="en-GB"/>
        </w:rPr>
        <w:t xml:space="preserve"> Prepare 1:6000 Roche α-DIG AP Fab Fragments</w:t>
      </w:r>
      <w:r w:rsidR="007613BD" w:rsidRPr="00B07E10">
        <w:rPr>
          <w:sz w:val="28"/>
          <w:szCs w:val="20"/>
          <w:lang w:val="en-GB"/>
        </w:rPr>
        <w:tab/>
      </w:r>
      <w:r w:rsidR="00330064">
        <w:rPr>
          <w:sz w:val="28"/>
          <w:szCs w:val="20"/>
          <w:lang w:val="en-GB"/>
        </w:rPr>
        <w:tab/>
      </w:r>
      <w:r w:rsidR="007613BD" w:rsidRPr="00B07E10">
        <w:rPr>
          <w:sz w:val="28"/>
          <w:szCs w:val="20"/>
          <w:lang w:val="en-GB"/>
        </w:rPr>
        <w:t>O</w:t>
      </w:r>
    </w:p>
    <w:p w:rsidR="00330064" w:rsidRPr="00B07E10" w:rsidRDefault="00330064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13BD" w:rsidRPr="00B07E10" w:rsidRDefault="007613BD" w:rsidP="007613BD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1,200</w:t>
      </w:r>
      <w:r w:rsidR="00A6393F" w:rsidRPr="00B07E10">
        <w:rPr>
          <w:i/>
          <w:sz w:val="28"/>
          <w:szCs w:val="20"/>
          <w:lang w:val="en-GB"/>
        </w:rPr>
        <w:t xml:space="preserve"> </w:t>
      </w:r>
      <w:r w:rsidR="008C0155" w:rsidRPr="00B07E10">
        <w:rPr>
          <w:i/>
          <w:sz w:val="28"/>
          <w:szCs w:val="20"/>
          <w:lang w:val="en-GB"/>
        </w:rPr>
        <w:t>u</w:t>
      </w:r>
      <w:r w:rsidRPr="00B07E10">
        <w:rPr>
          <w:i/>
          <w:sz w:val="28"/>
          <w:szCs w:val="20"/>
          <w:lang w:val="en-GB"/>
        </w:rPr>
        <w:t>L PBT</w:t>
      </w:r>
      <w:r w:rsidR="00A6393F" w:rsidRPr="00B07E10">
        <w:rPr>
          <w:i/>
          <w:sz w:val="28"/>
          <w:szCs w:val="20"/>
          <w:lang w:val="en-GB"/>
        </w:rPr>
        <w:t>+</w:t>
      </w:r>
      <w:r w:rsidRPr="00B07E10">
        <w:rPr>
          <w:i/>
          <w:sz w:val="28"/>
          <w:szCs w:val="20"/>
          <w:lang w:val="en-GB"/>
        </w:rPr>
        <w:t>0.2 uL Roche α-DIG AP Fab Fragments (</w:t>
      </w:r>
      <w:r w:rsidRPr="00B07E10">
        <w:rPr>
          <w:b/>
          <w:i/>
          <w:sz w:val="28"/>
          <w:szCs w:val="20"/>
          <w:u w:val="single"/>
          <w:lang w:val="en-GB"/>
        </w:rPr>
        <w:t>on ice!</w:t>
      </w:r>
      <w:r w:rsidRPr="00B07E10">
        <w:rPr>
          <w:i/>
          <w:sz w:val="28"/>
          <w:szCs w:val="20"/>
          <w:lang w:val="en-GB"/>
        </w:rPr>
        <w:t xml:space="preserve">) in </w:t>
      </w:r>
      <w:r w:rsidR="00330064">
        <w:rPr>
          <w:i/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>a 2</w:t>
      </w:r>
      <w:r w:rsidR="00330064">
        <w:rPr>
          <w:i/>
          <w:sz w:val="28"/>
          <w:szCs w:val="20"/>
          <w:lang w:val="en-GB"/>
        </w:rPr>
        <w:t>-</w:t>
      </w:r>
      <w:r w:rsidRPr="00B07E10">
        <w:rPr>
          <w:i/>
          <w:sz w:val="28"/>
          <w:szCs w:val="20"/>
          <w:lang w:val="en-GB"/>
        </w:rPr>
        <w:t>mL tube</w:t>
      </w:r>
      <w:r w:rsidR="005C20AC">
        <w:rPr>
          <w:i/>
          <w:sz w:val="28"/>
          <w:szCs w:val="20"/>
          <w:lang w:val="en-GB"/>
        </w:rPr>
        <w:br/>
      </w: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>11.</w:t>
      </w:r>
      <w:r w:rsidR="00F06F6B" w:rsidRPr="00B07E10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 xml:space="preserve">Pipette the </w:t>
      </w:r>
      <w:r>
        <w:rPr>
          <w:sz w:val="28"/>
          <w:szCs w:val="20"/>
          <w:lang w:val="en-GB"/>
        </w:rPr>
        <w:t>pupae</w:t>
      </w:r>
      <w:r w:rsidRPr="00B07E10">
        <w:rPr>
          <w:sz w:val="28"/>
          <w:szCs w:val="20"/>
          <w:lang w:val="en-GB"/>
        </w:rPr>
        <w:t xml:space="preserve"> </w:t>
      </w:r>
      <w:r>
        <w:rPr>
          <w:sz w:val="28"/>
          <w:szCs w:val="20"/>
          <w:lang w:val="en-GB"/>
        </w:rPr>
        <w:t xml:space="preserve">with the 5th PBT wash </w:t>
      </w:r>
      <w:r w:rsidRPr="00B07E10">
        <w:rPr>
          <w:sz w:val="28"/>
          <w:szCs w:val="20"/>
          <w:lang w:val="en-GB"/>
        </w:rPr>
        <w:t>into</w:t>
      </w:r>
      <w:r>
        <w:rPr>
          <w:sz w:val="28"/>
          <w:szCs w:val="20"/>
          <w:lang w:val="en-GB"/>
        </w:rPr>
        <w:t xml:space="preserve"> a 2-ml tube, using a cut </w:t>
      </w: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ab/>
        <w:t>1-mL pipette tip</w:t>
      </w:r>
      <w:r w:rsidR="00CA6457">
        <w:rPr>
          <w:sz w:val="28"/>
          <w:szCs w:val="20"/>
          <w:lang w:val="en-GB"/>
        </w:rPr>
        <w:tab/>
      </w:r>
      <w:r w:rsidR="00CA6457">
        <w:rPr>
          <w:sz w:val="28"/>
          <w:szCs w:val="20"/>
          <w:lang w:val="en-GB"/>
        </w:rPr>
        <w:tab/>
        <w:t>O</w:t>
      </w: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12. Suck out most PBT and plaace pupae on ice </w:t>
      </w:r>
    </w:p>
    <w:p w:rsidR="005C20AC" w:rsidRPr="005C20AC" w:rsidRDefault="005C20AC" w:rsidP="00F06F6B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ab/>
      </w:r>
      <w:r w:rsidRPr="005C20AC">
        <w:rPr>
          <w:i/>
          <w:sz w:val="28"/>
          <w:szCs w:val="20"/>
          <w:lang w:val="en-GB"/>
        </w:rPr>
        <w:t xml:space="preserve">Leave about 50 uL </w:t>
      </w:r>
      <w:r>
        <w:rPr>
          <w:i/>
          <w:sz w:val="28"/>
          <w:szCs w:val="20"/>
          <w:lang w:val="en-GB"/>
        </w:rPr>
        <w:t xml:space="preserve">PBT </w:t>
      </w:r>
      <w:r w:rsidRPr="005C20AC">
        <w:rPr>
          <w:i/>
          <w:sz w:val="28"/>
          <w:szCs w:val="20"/>
          <w:lang w:val="en-GB"/>
        </w:rPr>
        <w:t>in the tube</w:t>
      </w: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ab/>
      </w:r>
      <w:r>
        <w:rPr>
          <w:sz w:val="28"/>
          <w:szCs w:val="20"/>
          <w:lang w:val="en-GB"/>
        </w:rPr>
        <w:tab/>
        <w:t>O</w:t>
      </w:r>
    </w:p>
    <w:p w:rsidR="005C20AC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256E27" w:rsidRDefault="005C20AC" w:rsidP="00F06F6B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sz w:val="28"/>
          <w:szCs w:val="20"/>
          <w:lang w:val="en-GB"/>
        </w:rPr>
        <w:t xml:space="preserve">13. </w:t>
      </w:r>
      <w:r w:rsidR="00330064">
        <w:rPr>
          <w:sz w:val="28"/>
          <w:szCs w:val="20"/>
          <w:lang w:val="en-GB"/>
        </w:rPr>
        <w:t xml:space="preserve">Per </w:t>
      </w:r>
      <w:r w:rsidR="00330064" w:rsidRPr="00330064">
        <w:rPr>
          <w:i/>
          <w:sz w:val="28"/>
          <w:szCs w:val="20"/>
          <w:lang w:val="en-GB"/>
        </w:rPr>
        <w:t>in situ</w:t>
      </w:r>
      <w:r w:rsidR="00330064">
        <w:rPr>
          <w:sz w:val="28"/>
          <w:szCs w:val="20"/>
          <w:lang w:val="en-GB"/>
        </w:rPr>
        <w:t xml:space="preserve"> sample, </w:t>
      </w:r>
      <w:r>
        <w:rPr>
          <w:sz w:val="28"/>
          <w:szCs w:val="20"/>
          <w:lang w:val="en-GB"/>
        </w:rPr>
        <w:t>add</w:t>
      </w:r>
      <w:r w:rsidR="00F06F6B" w:rsidRPr="00B07E10">
        <w:rPr>
          <w:sz w:val="28"/>
          <w:szCs w:val="20"/>
          <w:lang w:val="en-GB"/>
        </w:rPr>
        <w:t xml:space="preserve"> 300 uL of </w:t>
      </w:r>
      <w:r>
        <w:rPr>
          <w:sz w:val="28"/>
          <w:szCs w:val="20"/>
          <w:lang w:val="en-GB"/>
        </w:rPr>
        <w:t xml:space="preserve">the </w:t>
      </w:r>
      <w:r w:rsidR="00F06F6B" w:rsidRPr="00B07E10">
        <w:rPr>
          <w:sz w:val="28"/>
          <w:szCs w:val="20"/>
          <w:lang w:val="en-GB"/>
        </w:rPr>
        <w:t xml:space="preserve">1:6000 </w:t>
      </w:r>
      <w:r>
        <w:rPr>
          <w:sz w:val="28"/>
          <w:szCs w:val="20"/>
          <w:lang w:val="en-GB"/>
        </w:rPr>
        <w:t xml:space="preserve">diluted </w:t>
      </w:r>
      <w:r w:rsidR="00256E27">
        <w:rPr>
          <w:sz w:val="28"/>
          <w:szCs w:val="20"/>
          <w:lang w:val="en-GB"/>
        </w:rPr>
        <w:t>R</w:t>
      </w:r>
      <w:r w:rsidR="00F06F6B" w:rsidRPr="00B07E10">
        <w:rPr>
          <w:sz w:val="28"/>
          <w:szCs w:val="20"/>
          <w:lang w:val="en-GB"/>
        </w:rPr>
        <w:t xml:space="preserve">oche α-DIG AP </w:t>
      </w:r>
      <w:r w:rsidR="00256E27">
        <w:rPr>
          <w:sz w:val="28"/>
          <w:szCs w:val="20"/>
          <w:lang w:val="en-GB"/>
        </w:rPr>
        <w:tab/>
      </w:r>
      <w:r w:rsidR="00F06F6B" w:rsidRPr="00B07E10">
        <w:rPr>
          <w:sz w:val="28"/>
          <w:szCs w:val="20"/>
          <w:lang w:val="en-GB"/>
        </w:rPr>
        <w:t>Fab Fragments</w:t>
      </w:r>
      <w:r w:rsidR="00256E27">
        <w:rPr>
          <w:sz w:val="28"/>
          <w:szCs w:val="20"/>
          <w:lang w:val="en-GB"/>
        </w:rPr>
        <w:t xml:space="preserve"> and store the samples at 4</w:t>
      </w:r>
      <w:r w:rsidR="00256E27" w:rsidRPr="00256E27">
        <w:rPr>
          <w:sz w:val="28"/>
          <w:szCs w:val="20"/>
          <w:vertAlign w:val="superscript"/>
          <w:lang w:val="en-GB"/>
        </w:rPr>
        <w:t>o</w:t>
      </w:r>
      <w:r w:rsidR="00256E27">
        <w:rPr>
          <w:sz w:val="28"/>
          <w:szCs w:val="20"/>
          <w:lang w:val="en-GB"/>
        </w:rPr>
        <w:t>C overnight</w:t>
      </w:r>
      <w:r>
        <w:rPr>
          <w:sz w:val="28"/>
          <w:szCs w:val="20"/>
          <w:lang w:val="en-GB"/>
        </w:rPr>
        <w:tab/>
      </w:r>
      <w:r w:rsidR="00F06F6B" w:rsidRPr="00B07E10">
        <w:rPr>
          <w:sz w:val="28"/>
          <w:szCs w:val="20"/>
          <w:lang w:val="en-GB"/>
        </w:rPr>
        <w:tab/>
        <w:t>O</w:t>
      </w:r>
    </w:p>
    <w:p w:rsidR="00AE0D52" w:rsidRPr="00B07E10" w:rsidRDefault="00AE0D52" w:rsidP="009A1352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C01A7" w:rsidRDefault="00720EC5" w:rsidP="00720EC5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  <w:r w:rsidRPr="00B07E10">
        <w:rPr>
          <w:b/>
          <w:sz w:val="28"/>
          <w:szCs w:val="20"/>
          <w:u w:val="single"/>
          <w:lang w:val="en-GB"/>
        </w:rPr>
        <w:t xml:space="preserve">Day </w:t>
      </w:r>
      <w:r w:rsidR="002A7308" w:rsidRPr="00B07E10">
        <w:rPr>
          <w:b/>
          <w:sz w:val="28"/>
          <w:szCs w:val="20"/>
          <w:u w:val="single"/>
          <w:lang w:val="en-GB"/>
        </w:rPr>
        <w:t>3 (Approximately 3 hrs [pattern</w:t>
      </w:r>
      <w:r w:rsidRPr="00B07E10">
        <w:rPr>
          <w:b/>
          <w:sz w:val="28"/>
          <w:szCs w:val="20"/>
          <w:u w:val="single"/>
          <w:lang w:val="en-GB"/>
        </w:rPr>
        <w:t xml:space="preserve"> develop</w:t>
      </w:r>
      <w:r w:rsidR="002A7308" w:rsidRPr="00B07E10">
        <w:rPr>
          <w:b/>
          <w:sz w:val="28"/>
          <w:szCs w:val="20"/>
          <w:u w:val="single"/>
          <w:lang w:val="en-GB"/>
        </w:rPr>
        <w:t>s</w:t>
      </w:r>
      <w:r w:rsidRPr="00B07E10">
        <w:rPr>
          <w:b/>
          <w:sz w:val="28"/>
          <w:szCs w:val="20"/>
          <w:u w:val="single"/>
          <w:lang w:val="en-GB"/>
        </w:rPr>
        <w:t xml:space="preserve"> within </w:t>
      </w:r>
      <w:r w:rsidR="002A7308" w:rsidRPr="00B07E10">
        <w:rPr>
          <w:b/>
          <w:sz w:val="28"/>
          <w:szCs w:val="20"/>
          <w:u w:val="single"/>
          <w:lang w:val="en-GB"/>
        </w:rPr>
        <w:t>20</w:t>
      </w:r>
      <w:r w:rsidR="00EC55D4" w:rsidRPr="00B07E10">
        <w:rPr>
          <w:b/>
          <w:sz w:val="28"/>
          <w:szCs w:val="20"/>
          <w:u w:val="single"/>
          <w:lang w:val="en-GB"/>
        </w:rPr>
        <w:t xml:space="preserve"> mins</w:t>
      </w:r>
      <w:r w:rsidR="002A7308" w:rsidRPr="00B07E10">
        <w:rPr>
          <w:b/>
          <w:sz w:val="28"/>
          <w:szCs w:val="20"/>
          <w:u w:val="single"/>
          <w:lang w:val="en-GB"/>
        </w:rPr>
        <w:t xml:space="preserve"> to 4+ hours</w:t>
      </w:r>
      <w:r w:rsidRPr="00B07E10">
        <w:rPr>
          <w:b/>
          <w:sz w:val="28"/>
          <w:szCs w:val="20"/>
          <w:u w:val="single"/>
          <w:lang w:val="en-GB"/>
        </w:rPr>
        <w:t>])</w:t>
      </w:r>
    </w:p>
    <w:p w:rsidR="006F775A" w:rsidRPr="00B07E10" w:rsidRDefault="006F775A" w:rsidP="00720EC5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6A09D4" w:rsidRDefault="006A09D4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1.  Wash 5</w:t>
      </w:r>
      <w:r w:rsidR="006F775A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PBT</w:t>
      </w:r>
      <w:r w:rsidRPr="00B07E10">
        <w:rPr>
          <w:sz w:val="28"/>
          <w:szCs w:val="20"/>
          <w:lang w:val="en-GB"/>
        </w:rPr>
        <w:tab/>
        <w:t>o O O O O O</w:t>
      </w:r>
    </w:p>
    <w:p w:rsidR="006F775A" w:rsidRPr="00B07E10" w:rsidRDefault="006F775A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F775A" w:rsidRDefault="006A09D4" w:rsidP="006A09D4">
      <w:pPr>
        <w:tabs>
          <w:tab w:val="left" w:pos="1350"/>
          <w:tab w:val="left" w:pos="7470"/>
        </w:tabs>
        <w:rPr>
          <w:i/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        </w:t>
      </w:r>
      <w:r w:rsidRPr="00B07E10">
        <w:rPr>
          <w:sz w:val="28"/>
          <w:szCs w:val="20"/>
          <w:lang w:val="en-GB"/>
        </w:rPr>
        <w:tab/>
      </w:r>
      <w:r w:rsidRPr="00B07E10">
        <w:rPr>
          <w:i/>
          <w:sz w:val="28"/>
          <w:szCs w:val="20"/>
          <w:lang w:val="en-GB"/>
        </w:rPr>
        <w:t xml:space="preserve">During the last wash prepare the </w:t>
      </w:r>
      <w:r w:rsidRPr="00B07E10">
        <w:rPr>
          <w:i/>
          <w:sz w:val="28"/>
          <w:szCs w:val="20"/>
          <w:u w:val="single"/>
          <w:lang w:val="en-GB"/>
        </w:rPr>
        <w:t xml:space="preserve">staining </w:t>
      </w:r>
      <w:r w:rsidRPr="00B07E10">
        <w:rPr>
          <w:b/>
          <w:i/>
          <w:sz w:val="28"/>
          <w:szCs w:val="20"/>
          <w:u w:val="single"/>
          <w:lang w:val="en-GB"/>
        </w:rPr>
        <w:t>buffer</w:t>
      </w:r>
      <w:r w:rsidRPr="00B07E10">
        <w:rPr>
          <w:i/>
          <w:sz w:val="28"/>
          <w:szCs w:val="20"/>
          <w:lang w:val="en-GB"/>
        </w:rPr>
        <w:t xml:space="preserve"> (recipe below)</w:t>
      </w:r>
    </w:p>
    <w:p w:rsidR="006A09D4" w:rsidRDefault="006A09D4" w:rsidP="006A09D4">
      <w:pPr>
        <w:tabs>
          <w:tab w:val="left" w:pos="1350"/>
          <w:tab w:val="left" w:pos="7470"/>
        </w:tabs>
        <w:rPr>
          <w:sz w:val="28"/>
          <w:szCs w:val="20"/>
          <w:lang w:val="en-GB"/>
        </w:rPr>
      </w:pPr>
      <w:r w:rsidRPr="00B07E10">
        <w:rPr>
          <w:i/>
          <w:sz w:val="28"/>
          <w:szCs w:val="20"/>
          <w:lang w:val="en-GB"/>
        </w:rPr>
        <w:tab/>
      </w:r>
      <w:r w:rsidR="006F775A">
        <w:rPr>
          <w:i/>
          <w:sz w:val="28"/>
          <w:szCs w:val="20"/>
          <w:lang w:val="en-GB"/>
        </w:rPr>
        <w:tab/>
      </w:r>
      <w:r w:rsidR="00CD51D5">
        <w:rPr>
          <w:i/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</w:p>
    <w:p w:rsidR="006F775A" w:rsidRPr="00B07E10" w:rsidRDefault="006F775A" w:rsidP="006A09D4">
      <w:pPr>
        <w:tabs>
          <w:tab w:val="left" w:pos="1350"/>
          <w:tab w:val="left" w:pos="7470"/>
        </w:tabs>
        <w:rPr>
          <w:b/>
          <w:sz w:val="28"/>
          <w:szCs w:val="20"/>
          <w:u w:val="single"/>
          <w:lang w:val="en-GB"/>
        </w:rPr>
      </w:pPr>
    </w:p>
    <w:p w:rsidR="006A09D4" w:rsidRDefault="006A09D4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2.  Wash 3</w:t>
      </w:r>
      <w:r w:rsidR="00724860">
        <w:rPr>
          <w:sz w:val="28"/>
          <w:szCs w:val="20"/>
          <w:lang w:val="en-GB"/>
        </w:rPr>
        <w:t xml:space="preserve"> X</w:t>
      </w:r>
      <w:r w:rsidRPr="00B07E10">
        <w:rPr>
          <w:sz w:val="28"/>
          <w:szCs w:val="20"/>
          <w:lang w:val="en-GB"/>
        </w:rPr>
        <w:t xml:space="preserve"> with staining buffer</w:t>
      </w:r>
      <w:r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 O O O</w:t>
      </w:r>
    </w:p>
    <w:p w:rsidR="006F775A" w:rsidRPr="00B07E10" w:rsidRDefault="006F775A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24860" w:rsidRDefault="006A09D4" w:rsidP="006A09D4">
      <w:pPr>
        <w:tabs>
          <w:tab w:val="left" w:pos="1350"/>
          <w:tab w:val="left" w:pos="7470"/>
        </w:tabs>
        <w:ind w:left="720" w:hanging="360"/>
        <w:rPr>
          <w:i/>
          <w:sz w:val="28"/>
          <w:szCs w:val="20"/>
          <w:lang w:val="en-GB"/>
        </w:rPr>
      </w:pPr>
      <w:r w:rsidRPr="00B07E10">
        <w:rPr>
          <w:i/>
          <w:sz w:val="28"/>
          <w:szCs w:val="20"/>
          <w:lang w:val="en-GB"/>
        </w:rPr>
        <w:t xml:space="preserve">          </w:t>
      </w:r>
      <w:r w:rsidRPr="00B07E10">
        <w:rPr>
          <w:i/>
          <w:sz w:val="28"/>
          <w:szCs w:val="20"/>
          <w:lang w:val="en-GB"/>
        </w:rPr>
        <w:tab/>
        <w:t xml:space="preserve">During the last wash prepare the </w:t>
      </w:r>
      <w:r w:rsidRPr="00B07E10">
        <w:rPr>
          <w:i/>
          <w:sz w:val="28"/>
          <w:szCs w:val="20"/>
          <w:u w:val="single"/>
          <w:lang w:val="en-GB"/>
        </w:rPr>
        <w:t xml:space="preserve">staining </w:t>
      </w:r>
      <w:r w:rsidRPr="00B07E10">
        <w:rPr>
          <w:b/>
          <w:i/>
          <w:sz w:val="28"/>
          <w:szCs w:val="20"/>
          <w:u w:val="single"/>
          <w:lang w:val="en-GB"/>
        </w:rPr>
        <w:t>solution</w:t>
      </w:r>
      <w:r w:rsidRPr="00B07E10">
        <w:rPr>
          <w:i/>
          <w:sz w:val="28"/>
          <w:szCs w:val="20"/>
          <w:lang w:val="en-GB"/>
        </w:rPr>
        <w:t xml:space="preserve"> (recipe below)</w:t>
      </w:r>
    </w:p>
    <w:p w:rsidR="006A09D4" w:rsidRDefault="00724860" w:rsidP="006A09D4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>
        <w:rPr>
          <w:i/>
          <w:sz w:val="28"/>
          <w:szCs w:val="20"/>
          <w:lang w:val="en-GB"/>
        </w:rPr>
        <w:tab/>
      </w:r>
      <w:r>
        <w:rPr>
          <w:i/>
          <w:sz w:val="28"/>
          <w:szCs w:val="20"/>
          <w:lang w:val="en-GB"/>
        </w:rPr>
        <w:tab/>
        <w:t xml:space="preserve">You will need 400 uL per </w:t>
      </w:r>
      <w:r w:rsidRPr="00724860">
        <w:rPr>
          <w:sz w:val="28"/>
          <w:szCs w:val="20"/>
          <w:lang w:val="en-GB"/>
        </w:rPr>
        <w:t>in situ</w:t>
      </w:r>
      <w:r>
        <w:rPr>
          <w:i/>
          <w:sz w:val="28"/>
          <w:szCs w:val="20"/>
          <w:lang w:val="en-GB"/>
        </w:rPr>
        <w:t xml:space="preserve"> sample</w:t>
      </w:r>
      <w:r w:rsidR="006A09D4" w:rsidRPr="00B07E10">
        <w:rPr>
          <w:i/>
          <w:sz w:val="28"/>
          <w:szCs w:val="20"/>
          <w:lang w:val="en-GB"/>
        </w:rPr>
        <w:tab/>
      </w:r>
      <w:r w:rsidR="00CD51D5">
        <w:rPr>
          <w:i/>
          <w:sz w:val="28"/>
          <w:szCs w:val="20"/>
          <w:lang w:val="en-GB"/>
        </w:rPr>
        <w:tab/>
      </w:r>
      <w:r w:rsidR="006A09D4" w:rsidRPr="00B07E10">
        <w:rPr>
          <w:sz w:val="28"/>
          <w:szCs w:val="20"/>
          <w:lang w:val="en-GB"/>
        </w:rPr>
        <w:t>O</w:t>
      </w:r>
    </w:p>
    <w:p w:rsidR="006F775A" w:rsidRPr="00B07E10" w:rsidRDefault="006F775A" w:rsidP="006A09D4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F775A" w:rsidRDefault="00CE4403" w:rsidP="006A09D4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3. </w:t>
      </w:r>
      <w:r w:rsidR="00F226CD" w:rsidRPr="00B07E10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Remove the epidermis from the pupal case</w:t>
      </w:r>
      <w:r w:rsidR="006F775A">
        <w:rPr>
          <w:sz w:val="28"/>
          <w:szCs w:val="20"/>
          <w:lang w:val="en-GB"/>
        </w:rPr>
        <w:t xml:space="preserve"> (tan outer shell) </w:t>
      </w:r>
      <w:r w:rsidR="00CD51D5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E85E17">
        <w:rPr>
          <w:sz w:val="28"/>
          <w:szCs w:val="20"/>
          <w:lang w:val="en-GB"/>
        </w:rPr>
        <w:t>O</w:t>
      </w:r>
    </w:p>
    <w:p w:rsidR="00E85E17" w:rsidRPr="00B07E10" w:rsidRDefault="00E85E17" w:rsidP="006A09D4">
      <w:pPr>
        <w:tabs>
          <w:tab w:val="left" w:pos="1350"/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A09D4" w:rsidRDefault="00CE4403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4</w:t>
      </w:r>
      <w:r w:rsidR="006A09D4" w:rsidRPr="00B07E10">
        <w:rPr>
          <w:sz w:val="28"/>
          <w:szCs w:val="20"/>
          <w:lang w:val="en-GB"/>
        </w:rPr>
        <w:t xml:space="preserve">.  Replace last </w:t>
      </w:r>
      <w:r w:rsidR="00724860">
        <w:rPr>
          <w:sz w:val="28"/>
          <w:szCs w:val="20"/>
          <w:lang w:val="en-GB"/>
        </w:rPr>
        <w:t>wash</w:t>
      </w:r>
      <w:r w:rsidR="006A09D4" w:rsidRPr="00B07E10">
        <w:rPr>
          <w:sz w:val="28"/>
          <w:szCs w:val="20"/>
          <w:lang w:val="en-GB"/>
        </w:rPr>
        <w:t xml:space="preserve"> with 0.</w:t>
      </w:r>
      <w:r w:rsidRPr="00B07E10">
        <w:rPr>
          <w:sz w:val="28"/>
          <w:szCs w:val="20"/>
          <w:lang w:val="en-GB"/>
        </w:rPr>
        <w:t>4</w:t>
      </w:r>
      <w:r w:rsidR="006A09D4" w:rsidRPr="00B07E10">
        <w:rPr>
          <w:sz w:val="28"/>
          <w:szCs w:val="20"/>
          <w:lang w:val="en-GB"/>
        </w:rPr>
        <w:t xml:space="preserve"> mL of staining solution</w:t>
      </w:r>
      <w:r w:rsidR="006A09D4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6A09D4" w:rsidRPr="00B07E10">
        <w:rPr>
          <w:sz w:val="28"/>
          <w:szCs w:val="20"/>
          <w:lang w:val="en-GB"/>
        </w:rPr>
        <w:t>O</w:t>
      </w:r>
    </w:p>
    <w:p w:rsidR="006F775A" w:rsidRPr="00B07E10" w:rsidRDefault="006F775A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A09D4" w:rsidRDefault="00CE4403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5</w:t>
      </w:r>
      <w:r w:rsidR="006A09D4" w:rsidRPr="00B07E10">
        <w:rPr>
          <w:sz w:val="28"/>
          <w:szCs w:val="20"/>
          <w:lang w:val="en-GB"/>
        </w:rPr>
        <w:t>.  Incubate in the dark</w:t>
      </w:r>
      <w:r w:rsidR="006A09D4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6A09D4" w:rsidRPr="00B07E10">
        <w:rPr>
          <w:sz w:val="28"/>
          <w:szCs w:val="20"/>
          <w:lang w:val="en-GB"/>
        </w:rPr>
        <w:t>O</w:t>
      </w:r>
    </w:p>
    <w:p w:rsidR="006F775A" w:rsidRPr="00B07E10" w:rsidRDefault="006F775A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A09D4" w:rsidRDefault="00CE4403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6</w:t>
      </w:r>
      <w:r w:rsidR="006A09D4" w:rsidRPr="00B07E10">
        <w:rPr>
          <w:sz w:val="28"/>
          <w:szCs w:val="20"/>
          <w:lang w:val="en-GB"/>
        </w:rPr>
        <w:t xml:space="preserve">.  Check for the </w:t>
      </w:r>
      <w:r w:rsidR="00E85E17">
        <w:rPr>
          <w:sz w:val="28"/>
          <w:szCs w:val="20"/>
          <w:lang w:val="en-GB"/>
        </w:rPr>
        <w:t xml:space="preserve">purple </w:t>
      </w:r>
      <w:r w:rsidR="006A09D4" w:rsidRPr="00B07E10">
        <w:rPr>
          <w:sz w:val="28"/>
          <w:szCs w:val="20"/>
          <w:lang w:val="en-GB"/>
        </w:rPr>
        <w:t xml:space="preserve">pattern every </w:t>
      </w:r>
      <w:r w:rsidR="003C07A2" w:rsidRPr="00B07E10">
        <w:rPr>
          <w:sz w:val="28"/>
          <w:szCs w:val="20"/>
          <w:lang w:val="en-GB"/>
        </w:rPr>
        <w:t>2</w:t>
      </w:r>
      <w:r w:rsidR="006A09D4" w:rsidRPr="00B07E10">
        <w:rPr>
          <w:sz w:val="28"/>
          <w:szCs w:val="20"/>
          <w:lang w:val="en-GB"/>
        </w:rPr>
        <w:t>0 minutes</w:t>
      </w:r>
      <w:r w:rsidR="006A09D4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6A09D4" w:rsidRPr="00B07E10">
        <w:rPr>
          <w:sz w:val="28"/>
          <w:szCs w:val="20"/>
          <w:lang w:val="en-GB"/>
        </w:rPr>
        <w:t>O</w:t>
      </w:r>
    </w:p>
    <w:p w:rsidR="00E85E17" w:rsidRPr="00B07E10" w:rsidRDefault="00E85E17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6A09D4" w:rsidRDefault="00CE4403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>7</w:t>
      </w:r>
      <w:r w:rsidR="006A09D4" w:rsidRPr="00B07E10">
        <w:rPr>
          <w:sz w:val="28"/>
          <w:szCs w:val="20"/>
          <w:lang w:val="en-GB"/>
        </w:rPr>
        <w:t xml:space="preserve">.  Stop staining after the pattern looks good: </w:t>
      </w:r>
      <w:r w:rsidR="00E85E17">
        <w:rPr>
          <w:sz w:val="28"/>
          <w:szCs w:val="20"/>
          <w:lang w:val="en-GB"/>
        </w:rPr>
        <w:t>Rinse once and w</w:t>
      </w:r>
      <w:r w:rsidR="006A09D4" w:rsidRPr="00B07E10">
        <w:rPr>
          <w:sz w:val="28"/>
          <w:szCs w:val="20"/>
          <w:lang w:val="en-GB"/>
        </w:rPr>
        <w:t>ash 2</w:t>
      </w:r>
      <w:r w:rsidR="00E85E17">
        <w:rPr>
          <w:sz w:val="28"/>
          <w:szCs w:val="20"/>
          <w:lang w:val="en-GB"/>
        </w:rPr>
        <w:t xml:space="preserve"> X</w:t>
      </w:r>
      <w:r w:rsidR="006A09D4" w:rsidRPr="00B07E10">
        <w:rPr>
          <w:sz w:val="28"/>
          <w:szCs w:val="20"/>
          <w:lang w:val="en-GB"/>
        </w:rPr>
        <w:t xml:space="preserve"> with staining buffer</w:t>
      </w:r>
      <w:r w:rsidR="006A09D4"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="006A09D4" w:rsidRPr="00B07E10">
        <w:rPr>
          <w:sz w:val="28"/>
          <w:szCs w:val="20"/>
          <w:lang w:val="en-GB"/>
        </w:rPr>
        <w:t>o O O</w:t>
      </w:r>
    </w:p>
    <w:p w:rsidR="00E85E17" w:rsidRPr="00B07E10" w:rsidRDefault="00E85E17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F226CD" w:rsidRDefault="00F226CD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  <w:r w:rsidRPr="00B07E10">
        <w:rPr>
          <w:sz w:val="28"/>
          <w:szCs w:val="20"/>
          <w:lang w:val="en-GB"/>
        </w:rPr>
        <w:t xml:space="preserve">8.  </w:t>
      </w:r>
      <w:r w:rsidR="00E85E17">
        <w:rPr>
          <w:sz w:val="28"/>
          <w:szCs w:val="20"/>
          <w:lang w:val="en-GB"/>
        </w:rPr>
        <w:t>Rinse once and w</w:t>
      </w:r>
      <w:r w:rsidR="00E85E17" w:rsidRPr="00B07E10">
        <w:rPr>
          <w:sz w:val="28"/>
          <w:szCs w:val="20"/>
          <w:lang w:val="en-GB"/>
        </w:rPr>
        <w:t xml:space="preserve">ash </w:t>
      </w:r>
      <w:r w:rsidRPr="00B07E10">
        <w:rPr>
          <w:sz w:val="28"/>
          <w:szCs w:val="20"/>
          <w:lang w:val="en-GB"/>
        </w:rPr>
        <w:t xml:space="preserve">2 </w:t>
      </w:r>
      <w:r w:rsidR="00E85E17">
        <w:rPr>
          <w:sz w:val="28"/>
          <w:szCs w:val="20"/>
          <w:lang w:val="en-GB"/>
        </w:rPr>
        <w:t>X</w:t>
      </w:r>
      <w:r w:rsidRPr="00B07E10">
        <w:rPr>
          <w:sz w:val="28"/>
          <w:szCs w:val="20"/>
          <w:lang w:val="en-GB"/>
        </w:rPr>
        <w:t xml:space="preserve"> in PBT</w:t>
      </w:r>
      <w:r w:rsidRPr="00B07E10">
        <w:rPr>
          <w:sz w:val="28"/>
          <w:szCs w:val="20"/>
          <w:lang w:val="en-GB"/>
        </w:rPr>
        <w:tab/>
      </w:r>
      <w:r w:rsidR="00CD51D5">
        <w:rPr>
          <w:sz w:val="28"/>
          <w:szCs w:val="20"/>
          <w:lang w:val="en-GB"/>
        </w:rPr>
        <w:tab/>
      </w:r>
      <w:r w:rsidRPr="00B07E10">
        <w:rPr>
          <w:sz w:val="28"/>
          <w:szCs w:val="20"/>
          <w:lang w:val="en-GB"/>
        </w:rPr>
        <w:t>o</w:t>
      </w:r>
      <w:r w:rsidR="00E85E17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O</w:t>
      </w:r>
      <w:r w:rsidR="00E85E17">
        <w:rPr>
          <w:sz w:val="28"/>
          <w:szCs w:val="20"/>
          <w:lang w:val="en-GB"/>
        </w:rPr>
        <w:t xml:space="preserve"> </w:t>
      </w:r>
      <w:r w:rsidRPr="00B07E10">
        <w:rPr>
          <w:sz w:val="28"/>
          <w:szCs w:val="20"/>
          <w:lang w:val="en-GB"/>
        </w:rPr>
        <w:t>O</w:t>
      </w:r>
    </w:p>
    <w:p w:rsidR="00E85E17" w:rsidRPr="00B07E10" w:rsidRDefault="00E85E17" w:rsidP="006A09D4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E4096" w:rsidRDefault="004E4096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7660DB" w:rsidRPr="00B07E10" w:rsidRDefault="007660DB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E4096" w:rsidRPr="00B07E10" w:rsidRDefault="004E4096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E4096" w:rsidRPr="00B07E10" w:rsidRDefault="004E4096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4E4096" w:rsidRPr="00B07E10" w:rsidRDefault="004E4096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9C59FE" w:rsidRPr="00B07E10" w:rsidRDefault="009C59FE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31184E" w:rsidRPr="00B07E10" w:rsidRDefault="0031184E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31184E" w:rsidRPr="00B07E10" w:rsidRDefault="0031184E" w:rsidP="00563CE0">
      <w:pPr>
        <w:tabs>
          <w:tab w:val="left" w:pos="7470"/>
        </w:tabs>
        <w:ind w:left="720" w:hanging="360"/>
        <w:rPr>
          <w:sz w:val="28"/>
          <w:szCs w:val="20"/>
          <w:lang w:val="en-GB"/>
        </w:rPr>
      </w:pPr>
    </w:p>
    <w:p w:rsidR="009C121D" w:rsidRPr="008B3A11" w:rsidRDefault="009C121D" w:rsidP="009C121D">
      <w:pPr>
        <w:rPr>
          <w:b/>
          <w:sz w:val="26"/>
          <w:szCs w:val="26"/>
          <w:u w:val="single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lastRenderedPageBreak/>
        <w:t>PBT (1 L):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100 mL 10</w:t>
      </w:r>
      <w:r w:rsidR="00FA71DC" w:rsidRPr="008B3A11">
        <w:rPr>
          <w:sz w:val="26"/>
          <w:szCs w:val="26"/>
          <w:lang w:val="en-GB"/>
        </w:rPr>
        <w:t xml:space="preserve"> X</w:t>
      </w:r>
      <w:r w:rsidRPr="008B3A11">
        <w:rPr>
          <w:sz w:val="26"/>
          <w:szCs w:val="26"/>
          <w:lang w:val="en-GB"/>
        </w:rPr>
        <w:t xml:space="preserve"> PBS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900 mL H</w:t>
      </w:r>
      <w:r w:rsidRPr="008B3A11">
        <w:rPr>
          <w:sz w:val="26"/>
          <w:szCs w:val="26"/>
          <w:vertAlign w:val="subscript"/>
          <w:lang w:val="en-GB"/>
        </w:rPr>
        <w:t>2</w:t>
      </w:r>
      <w:r w:rsidRPr="008B3A11">
        <w:rPr>
          <w:sz w:val="26"/>
          <w:szCs w:val="26"/>
          <w:lang w:val="en-GB"/>
        </w:rPr>
        <w:t>O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1 mL Triton X-100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</w:p>
    <w:p w:rsidR="009C121D" w:rsidRPr="008B3A11" w:rsidRDefault="009A0E11" w:rsidP="009C121D">
      <w:pPr>
        <w:rPr>
          <w:i/>
          <w:sz w:val="26"/>
          <w:szCs w:val="26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 xml:space="preserve">Fix buffer </w:t>
      </w:r>
      <w:r w:rsidR="009C121D" w:rsidRPr="008B3A11">
        <w:rPr>
          <w:b/>
          <w:sz w:val="26"/>
          <w:szCs w:val="26"/>
          <w:u w:val="single"/>
          <w:lang w:val="en-GB"/>
        </w:rPr>
        <w:t>(40 mL):</w:t>
      </w:r>
      <w:r w:rsidR="009C121D" w:rsidRPr="008B3A11">
        <w:rPr>
          <w:b/>
          <w:sz w:val="26"/>
          <w:szCs w:val="26"/>
          <w:lang w:val="en-GB"/>
        </w:rPr>
        <w:t xml:space="preserve"> </w:t>
      </w:r>
      <w:r w:rsidR="009C121D" w:rsidRPr="008B3A11">
        <w:rPr>
          <w:b/>
          <w:i/>
          <w:sz w:val="26"/>
          <w:szCs w:val="26"/>
          <w:lang w:val="en-GB"/>
        </w:rPr>
        <w:t>(Store at 4°C</w:t>
      </w:r>
      <w:r w:rsidR="009C121D" w:rsidRPr="008B3A11">
        <w:rPr>
          <w:i/>
          <w:sz w:val="26"/>
          <w:szCs w:val="26"/>
          <w:lang w:val="en-GB"/>
        </w:rPr>
        <w:t xml:space="preserve"> for max. </w:t>
      </w:r>
      <w:r w:rsidR="00BF0F0D" w:rsidRPr="008B3A11">
        <w:rPr>
          <w:b/>
          <w:i/>
          <w:sz w:val="26"/>
          <w:szCs w:val="26"/>
          <w:lang w:val="en-GB"/>
        </w:rPr>
        <w:t>one</w:t>
      </w:r>
      <w:r w:rsidR="009C121D" w:rsidRPr="008B3A11">
        <w:rPr>
          <w:b/>
          <w:i/>
          <w:sz w:val="26"/>
          <w:szCs w:val="26"/>
          <w:lang w:val="en-GB"/>
        </w:rPr>
        <w:t xml:space="preserve"> month)</w:t>
      </w:r>
    </w:p>
    <w:p w:rsidR="00BF0F0D" w:rsidRPr="008B3A11" w:rsidRDefault="00BF0F0D" w:rsidP="009C121D">
      <w:pPr>
        <w:rPr>
          <w:b/>
          <w:sz w:val="26"/>
          <w:szCs w:val="26"/>
          <w:u w:val="single"/>
          <w:lang w:val="en-GB"/>
        </w:rPr>
      </w:pPr>
      <w:r w:rsidRPr="008B3A11">
        <w:rPr>
          <w:i/>
          <w:sz w:val="26"/>
          <w:szCs w:val="26"/>
          <w:lang w:val="en-GB"/>
        </w:rPr>
        <w:t>To a clean 50-mL Falcon tube, add in the following order</w:t>
      </w:r>
    </w:p>
    <w:p w:rsidR="009C121D" w:rsidRPr="008B3A11" w:rsidRDefault="009C121D" w:rsidP="009C121D">
      <w:pPr>
        <w:ind w:firstLine="360"/>
        <w:rPr>
          <w:sz w:val="26"/>
          <w:szCs w:val="26"/>
        </w:rPr>
      </w:pPr>
      <w:r w:rsidRPr="008B3A11">
        <w:rPr>
          <w:sz w:val="26"/>
          <w:szCs w:val="26"/>
        </w:rPr>
        <w:t xml:space="preserve">4 mL 10 </w:t>
      </w:r>
      <w:r w:rsidR="00957AA0" w:rsidRPr="008B3A11">
        <w:rPr>
          <w:sz w:val="26"/>
          <w:szCs w:val="26"/>
        </w:rPr>
        <w:t>X</w:t>
      </w:r>
      <w:r w:rsidRPr="008B3A11">
        <w:rPr>
          <w:sz w:val="26"/>
          <w:szCs w:val="26"/>
        </w:rPr>
        <w:t xml:space="preserve"> PBS</w:t>
      </w:r>
    </w:p>
    <w:p w:rsidR="00BF0F0D" w:rsidRPr="008B3A11" w:rsidRDefault="00BF0F0D" w:rsidP="00BF0F0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85 uL 5 M NaOH about 20 mL sterile distilled H</w:t>
      </w:r>
      <w:r w:rsidRPr="008B3A11">
        <w:rPr>
          <w:sz w:val="26"/>
          <w:szCs w:val="26"/>
          <w:vertAlign w:val="subscript"/>
          <w:lang w:val="en-GB"/>
        </w:rPr>
        <w:t>2</w:t>
      </w:r>
      <w:r w:rsidRPr="008B3A11">
        <w:rPr>
          <w:sz w:val="26"/>
          <w:szCs w:val="26"/>
          <w:lang w:val="en-GB"/>
        </w:rPr>
        <w:t>O</w:t>
      </w:r>
    </w:p>
    <w:p w:rsidR="00B65703" w:rsidRPr="008B3A11" w:rsidRDefault="002755C6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80 mg Deoxycholic acid</w:t>
      </w:r>
    </w:p>
    <w:p w:rsidR="00BF0F0D" w:rsidRPr="008B3A11" w:rsidRDefault="00BF0F0D" w:rsidP="009C121D">
      <w:pPr>
        <w:ind w:firstLine="360"/>
        <w:rPr>
          <w:i/>
          <w:sz w:val="26"/>
          <w:szCs w:val="26"/>
          <w:lang w:val="en-GB"/>
        </w:rPr>
      </w:pPr>
      <w:r w:rsidRPr="008B3A11">
        <w:rPr>
          <w:i/>
          <w:sz w:val="26"/>
          <w:szCs w:val="26"/>
          <w:lang w:val="en-GB"/>
        </w:rPr>
        <w:t>Vortex until the milky color (undissolved deoxycholic acid) disappears</w:t>
      </w:r>
    </w:p>
    <w:p w:rsidR="00BF0F0D" w:rsidRPr="008B3A11" w:rsidRDefault="00BF0F0D" w:rsidP="00BF0F0D">
      <w:pPr>
        <w:ind w:firstLine="360"/>
        <w:rPr>
          <w:sz w:val="26"/>
          <w:szCs w:val="26"/>
        </w:rPr>
      </w:pPr>
      <w:r w:rsidRPr="008B3A11">
        <w:rPr>
          <w:sz w:val="26"/>
          <w:szCs w:val="26"/>
        </w:rPr>
        <w:t>10 mL 16% PFA (1 Paraformaldehyde ampull)</w:t>
      </w:r>
    </w:p>
    <w:p w:rsidR="00BF0F0D" w:rsidRPr="008B3A11" w:rsidRDefault="00BF0F0D" w:rsidP="00BF0F0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Fill up to 40 mL with sterile distilled H</w:t>
      </w:r>
      <w:r w:rsidRPr="008B3A11">
        <w:rPr>
          <w:sz w:val="26"/>
          <w:szCs w:val="26"/>
          <w:vertAlign w:val="subscript"/>
          <w:lang w:val="en-GB"/>
        </w:rPr>
        <w:t>2</w:t>
      </w:r>
      <w:r w:rsidRPr="008B3A11">
        <w:rPr>
          <w:sz w:val="26"/>
          <w:szCs w:val="26"/>
          <w:lang w:val="en-GB"/>
        </w:rPr>
        <w:t>O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</w:p>
    <w:p w:rsidR="009C121D" w:rsidRPr="008B3A11" w:rsidRDefault="009C121D" w:rsidP="009C121D">
      <w:pPr>
        <w:rPr>
          <w:i/>
          <w:sz w:val="26"/>
          <w:szCs w:val="26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>PBT + Proteinase K (1.5 mL):</w:t>
      </w:r>
      <w:r w:rsidRPr="008B3A11">
        <w:rPr>
          <w:b/>
          <w:sz w:val="26"/>
          <w:szCs w:val="26"/>
          <w:lang w:val="en-GB"/>
        </w:rPr>
        <w:t xml:space="preserve"> </w:t>
      </w:r>
      <w:r w:rsidRPr="008B3A11">
        <w:rPr>
          <w:i/>
          <w:sz w:val="26"/>
          <w:szCs w:val="26"/>
          <w:lang w:val="en-GB"/>
        </w:rPr>
        <w:t>(Make fresh</w:t>
      </w:r>
      <w:r w:rsidR="00474165" w:rsidRPr="008B3A11">
        <w:rPr>
          <w:i/>
          <w:sz w:val="26"/>
          <w:szCs w:val="26"/>
          <w:lang w:val="en-GB"/>
        </w:rPr>
        <w:t xml:space="preserve"> dilution from frozen stock</w:t>
      </w:r>
      <w:r w:rsidRPr="008B3A11">
        <w:rPr>
          <w:i/>
          <w:sz w:val="26"/>
          <w:szCs w:val="26"/>
          <w:lang w:val="en-GB"/>
        </w:rPr>
        <w:t>)</w:t>
      </w:r>
    </w:p>
    <w:p w:rsidR="00E45CE9" w:rsidRPr="008B3A11" w:rsidRDefault="00E45CE9" w:rsidP="00E45CE9">
      <w:pPr>
        <w:tabs>
          <w:tab w:val="left" w:pos="7470"/>
        </w:tabs>
        <w:ind w:left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Dilute 1 uL Proteinase K stock [10 mg/mL] in 99 uL PBT (on ice)</w:t>
      </w:r>
      <w:r w:rsidRPr="008B3A11">
        <w:rPr>
          <w:sz w:val="26"/>
          <w:szCs w:val="26"/>
          <w:lang w:val="en-GB"/>
        </w:rPr>
        <w:tab/>
      </w:r>
    </w:p>
    <w:p w:rsidR="00474165" w:rsidRPr="008B3A11" w:rsidRDefault="00474165" w:rsidP="00E45CE9">
      <w:pPr>
        <w:tabs>
          <w:tab w:val="left" w:pos="7470"/>
        </w:tabs>
        <w:ind w:left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 xml:space="preserve">For each </w:t>
      </w:r>
      <w:r w:rsidRPr="008B3A11">
        <w:rPr>
          <w:i/>
          <w:sz w:val="26"/>
          <w:szCs w:val="26"/>
          <w:lang w:val="en-GB"/>
        </w:rPr>
        <w:t>in situ</w:t>
      </w:r>
      <w:r w:rsidRPr="008B3A11">
        <w:rPr>
          <w:sz w:val="26"/>
          <w:szCs w:val="26"/>
          <w:lang w:val="en-GB"/>
        </w:rPr>
        <w:t xml:space="preserve"> sample:</w:t>
      </w:r>
    </w:p>
    <w:p w:rsidR="009C121D" w:rsidRPr="008B3A11" w:rsidRDefault="00E45CE9" w:rsidP="00E45CE9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 xml:space="preserve">Take 4 uL of the </w:t>
      </w:r>
      <w:r w:rsidR="00474165" w:rsidRPr="008B3A11">
        <w:rPr>
          <w:sz w:val="26"/>
          <w:szCs w:val="26"/>
          <w:lang w:val="en-GB"/>
        </w:rPr>
        <w:t xml:space="preserve">1:99 </w:t>
      </w:r>
      <w:r w:rsidRPr="008B3A11">
        <w:rPr>
          <w:sz w:val="26"/>
          <w:szCs w:val="26"/>
          <w:lang w:val="en-GB"/>
        </w:rPr>
        <w:t>dilution and add it to 1 mL PBT (on ice)</w:t>
      </w:r>
    </w:p>
    <w:p w:rsidR="00474165" w:rsidRPr="008B3A11" w:rsidRDefault="00474165" w:rsidP="00E45CE9">
      <w:pPr>
        <w:ind w:firstLine="360"/>
        <w:rPr>
          <w:i/>
          <w:sz w:val="26"/>
          <w:szCs w:val="26"/>
          <w:lang w:val="en-GB"/>
        </w:rPr>
      </w:pPr>
      <w:r w:rsidRPr="008B3A11">
        <w:rPr>
          <w:i/>
          <w:sz w:val="26"/>
          <w:szCs w:val="26"/>
          <w:lang w:val="en-GB"/>
        </w:rPr>
        <w:t>Discard the 1:99 dilution at the end of the day</w:t>
      </w:r>
    </w:p>
    <w:p w:rsidR="00E45CE9" w:rsidRPr="008B3A11" w:rsidRDefault="00E45CE9" w:rsidP="00E45CE9">
      <w:pPr>
        <w:ind w:firstLine="360"/>
        <w:rPr>
          <w:sz w:val="26"/>
          <w:szCs w:val="26"/>
          <w:lang w:val="en-US"/>
        </w:rPr>
      </w:pPr>
    </w:p>
    <w:p w:rsidR="00550CAF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>Hybridization solution (</w:t>
      </w:r>
      <w:r w:rsidR="00550CAF" w:rsidRPr="008B3A11">
        <w:rPr>
          <w:b/>
          <w:sz w:val="26"/>
          <w:szCs w:val="26"/>
          <w:u w:val="single"/>
          <w:lang w:val="en-GB"/>
        </w:rPr>
        <w:t>4</w:t>
      </w:r>
      <w:r w:rsidRPr="008B3A11">
        <w:rPr>
          <w:b/>
          <w:sz w:val="26"/>
          <w:szCs w:val="26"/>
          <w:u w:val="single"/>
          <w:lang w:val="en-GB"/>
        </w:rPr>
        <w:t>00 mL):</w:t>
      </w:r>
      <w:r w:rsidRPr="008B3A11">
        <w:rPr>
          <w:sz w:val="26"/>
          <w:szCs w:val="26"/>
          <w:lang w:val="en-GB"/>
        </w:rPr>
        <w:t xml:space="preserve"> </w:t>
      </w:r>
      <w:r w:rsidRPr="008B3A11">
        <w:rPr>
          <w:i/>
          <w:sz w:val="26"/>
          <w:szCs w:val="26"/>
          <w:lang w:val="en-GB"/>
        </w:rPr>
        <w:t>(Store at -20°C)</w:t>
      </w:r>
    </w:p>
    <w:p w:rsidR="009C121D" w:rsidRPr="008B3A11" w:rsidRDefault="00550CAF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2</w:t>
      </w:r>
      <w:r w:rsidR="009C121D" w:rsidRPr="008B3A11">
        <w:rPr>
          <w:sz w:val="26"/>
          <w:szCs w:val="26"/>
          <w:lang w:val="en-GB"/>
        </w:rPr>
        <w:t>00 mL Formamide</w:t>
      </w:r>
    </w:p>
    <w:p w:rsidR="009C121D" w:rsidRPr="008B3A11" w:rsidRDefault="00550CAF" w:rsidP="002B59D4">
      <w:pPr>
        <w:tabs>
          <w:tab w:val="left" w:pos="5520"/>
        </w:tabs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10</w:t>
      </w:r>
      <w:r w:rsidR="009C121D" w:rsidRPr="008B3A11">
        <w:rPr>
          <w:sz w:val="26"/>
          <w:szCs w:val="26"/>
          <w:lang w:val="en-GB"/>
        </w:rPr>
        <w:t>0 mL 20x SSC</w:t>
      </w:r>
      <w:r w:rsidR="002B59D4" w:rsidRPr="008B3A11">
        <w:rPr>
          <w:sz w:val="26"/>
          <w:szCs w:val="26"/>
          <w:lang w:val="en-GB"/>
        </w:rPr>
        <w:tab/>
      </w:r>
    </w:p>
    <w:p w:rsidR="009C121D" w:rsidRPr="008B3A11" w:rsidRDefault="009C121D" w:rsidP="009C121D">
      <w:pPr>
        <w:ind w:firstLine="360"/>
        <w:rPr>
          <w:i/>
          <w:sz w:val="26"/>
          <w:szCs w:val="26"/>
          <w:lang w:val="en-GB"/>
        </w:rPr>
      </w:pPr>
      <w:r w:rsidRPr="008B3A11">
        <w:rPr>
          <w:i/>
          <w:sz w:val="26"/>
          <w:szCs w:val="26"/>
          <w:lang w:val="en-GB"/>
        </w:rPr>
        <w:t>Set pH to 5.5 (check with color strips) and filter sterilize</w:t>
      </w:r>
    </w:p>
    <w:p w:rsidR="009C121D" w:rsidRPr="008B3A11" w:rsidRDefault="00550CAF" w:rsidP="009C121D">
      <w:pPr>
        <w:ind w:firstLine="360"/>
        <w:rPr>
          <w:sz w:val="26"/>
          <w:szCs w:val="26"/>
        </w:rPr>
      </w:pPr>
      <w:r w:rsidRPr="008B3A11">
        <w:rPr>
          <w:sz w:val="26"/>
          <w:szCs w:val="26"/>
        </w:rPr>
        <w:t>4</w:t>
      </w:r>
      <w:r w:rsidR="009C121D" w:rsidRPr="008B3A11">
        <w:rPr>
          <w:sz w:val="26"/>
          <w:szCs w:val="26"/>
        </w:rPr>
        <w:t xml:space="preserve"> mL Salmon Sperm DNA [10 mg/mL]</w:t>
      </w:r>
    </w:p>
    <w:p w:rsidR="009C121D" w:rsidRPr="008B3A11" w:rsidRDefault="00550CAF" w:rsidP="009C121D">
      <w:pPr>
        <w:ind w:firstLine="360"/>
        <w:rPr>
          <w:sz w:val="26"/>
          <w:szCs w:val="26"/>
        </w:rPr>
      </w:pPr>
      <w:r w:rsidRPr="008B3A11">
        <w:rPr>
          <w:sz w:val="26"/>
          <w:szCs w:val="26"/>
        </w:rPr>
        <w:t>4</w:t>
      </w:r>
      <w:r w:rsidR="009C121D" w:rsidRPr="008B3A11">
        <w:rPr>
          <w:sz w:val="26"/>
          <w:szCs w:val="26"/>
        </w:rPr>
        <w:t>0 mg Heparin</w:t>
      </w:r>
    </w:p>
    <w:p w:rsidR="009C121D" w:rsidRPr="008B3A11" w:rsidRDefault="00550CAF" w:rsidP="009C121D">
      <w:pPr>
        <w:ind w:firstLine="360"/>
        <w:rPr>
          <w:sz w:val="26"/>
          <w:szCs w:val="26"/>
        </w:rPr>
      </w:pPr>
      <w:r w:rsidRPr="008B3A11">
        <w:rPr>
          <w:sz w:val="26"/>
          <w:szCs w:val="26"/>
        </w:rPr>
        <w:t>4</w:t>
      </w:r>
      <w:r w:rsidR="009C121D" w:rsidRPr="008B3A11">
        <w:rPr>
          <w:sz w:val="26"/>
          <w:szCs w:val="26"/>
        </w:rPr>
        <w:t>00 uL Tween 20</w:t>
      </w:r>
    </w:p>
    <w:p w:rsidR="009C121D" w:rsidRPr="008B3A11" w:rsidRDefault="00550CAF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</w:rPr>
        <w:t>96</w:t>
      </w:r>
      <w:r w:rsidR="009C121D" w:rsidRPr="008B3A11">
        <w:rPr>
          <w:sz w:val="26"/>
          <w:szCs w:val="26"/>
        </w:rPr>
        <w:t xml:space="preserve"> mL </w:t>
      </w:r>
      <w:r w:rsidR="009C121D" w:rsidRPr="008B3A11">
        <w:rPr>
          <w:sz w:val="26"/>
          <w:szCs w:val="26"/>
          <w:lang w:val="en-GB"/>
        </w:rPr>
        <w:t>H</w:t>
      </w:r>
      <w:r w:rsidR="009C121D" w:rsidRPr="008B3A11">
        <w:rPr>
          <w:sz w:val="26"/>
          <w:szCs w:val="26"/>
          <w:vertAlign w:val="subscript"/>
          <w:lang w:val="en-GB"/>
        </w:rPr>
        <w:t>2</w:t>
      </w:r>
      <w:r w:rsidR="009C121D" w:rsidRPr="008B3A11">
        <w:rPr>
          <w:sz w:val="26"/>
          <w:szCs w:val="26"/>
          <w:lang w:val="en-GB"/>
        </w:rPr>
        <w:t>O</w:t>
      </w:r>
    </w:p>
    <w:p w:rsidR="009C121D" w:rsidRPr="008B3A11" w:rsidRDefault="009C121D" w:rsidP="009C121D">
      <w:pPr>
        <w:ind w:firstLine="360"/>
        <w:rPr>
          <w:sz w:val="26"/>
          <w:szCs w:val="26"/>
        </w:rPr>
      </w:pPr>
    </w:p>
    <w:p w:rsidR="009C121D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 xml:space="preserve">Staining Buffer (50 mL): </w:t>
      </w:r>
      <w:r w:rsidRPr="008B3A11">
        <w:rPr>
          <w:i/>
          <w:sz w:val="26"/>
          <w:szCs w:val="26"/>
          <w:lang w:val="en-GB"/>
        </w:rPr>
        <w:t>(Make fresh)</w:t>
      </w:r>
    </w:p>
    <w:p w:rsidR="009C121D" w:rsidRPr="008B3A11" w:rsidRDefault="00C84F7E" w:rsidP="009C121D">
      <w:pPr>
        <w:ind w:firstLine="360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   </w:t>
      </w:r>
      <w:r w:rsidR="009C121D" w:rsidRPr="008B3A11">
        <w:rPr>
          <w:sz w:val="26"/>
          <w:szCs w:val="26"/>
          <w:lang w:val="de-DE"/>
        </w:rPr>
        <w:t>1 mL 5 M NaCl</w:t>
      </w:r>
    </w:p>
    <w:p w:rsidR="009C121D" w:rsidRPr="008B3A11" w:rsidRDefault="009C121D" w:rsidP="009C121D">
      <w:pPr>
        <w:ind w:firstLine="360"/>
        <w:rPr>
          <w:sz w:val="26"/>
          <w:szCs w:val="26"/>
          <w:lang w:val="de-DE"/>
        </w:rPr>
      </w:pPr>
      <w:r w:rsidRPr="008B3A11">
        <w:rPr>
          <w:sz w:val="26"/>
          <w:szCs w:val="26"/>
          <w:lang w:val="de-DE"/>
        </w:rPr>
        <w:t>2.5 mL 1 M MgCl</w:t>
      </w:r>
      <w:r w:rsidRPr="008B3A11">
        <w:rPr>
          <w:sz w:val="26"/>
          <w:szCs w:val="26"/>
          <w:vertAlign w:val="subscript"/>
          <w:lang w:val="de-DE"/>
        </w:rPr>
        <w:t>2</w:t>
      </w:r>
    </w:p>
    <w:p w:rsidR="009C121D" w:rsidRPr="008B3A11" w:rsidRDefault="009C121D" w:rsidP="009C121D">
      <w:pPr>
        <w:ind w:firstLine="360"/>
        <w:rPr>
          <w:sz w:val="26"/>
          <w:szCs w:val="26"/>
          <w:lang w:val="en-GB"/>
        </w:rPr>
      </w:pPr>
      <w:r w:rsidRPr="008B3A11">
        <w:rPr>
          <w:sz w:val="26"/>
          <w:szCs w:val="26"/>
          <w:lang w:val="en-GB"/>
        </w:rPr>
        <w:t>2.5 mL 2 M Tris pH 9.5</w:t>
      </w:r>
    </w:p>
    <w:p w:rsidR="009C121D" w:rsidRPr="008B3A11" w:rsidRDefault="00C84F7E" w:rsidP="009C121D">
      <w:pPr>
        <w:ind w:firstLine="36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 </w:t>
      </w:r>
      <w:r w:rsidR="009C121D" w:rsidRPr="008B3A11">
        <w:rPr>
          <w:sz w:val="26"/>
          <w:szCs w:val="26"/>
          <w:lang w:val="en-GB"/>
        </w:rPr>
        <w:t>50 uL Tween 20</w:t>
      </w:r>
    </w:p>
    <w:p w:rsidR="009C121D" w:rsidRPr="008B3A11" w:rsidRDefault="00C84F7E" w:rsidP="009C121D">
      <w:pPr>
        <w:ind w:firstLine="36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 </w:t>
      </w:r>
      <w:bookmarkStart w:id="0" w:name="_GoBack"/>
      <w:bookmarkEnd w:id="0"/>
      <w:r w:rsidR="009C121D" w:rsidRPr="008B3A11">
        <w:rPr>
          <w:sz w:val="26"/>
          <w:szCs w:val="26"/>
          <w:lang w:val="en-GB"/>
        </w:rPr>
        <w:t>44 mL H</w:t>
      </w:r>
      <w:r w:rsidR="009C121D" w:rsidRPr="008B3A11">
        <w:rPr>
          <w:sz w:val="26"/>
          <w:szCs w:val="26"/>
          <w:vertAlign w:val="subscript"/>
          <w:lang w:val="en-GB"/>
        </w:rPr>
        <w:t>2</w:t>
      </w:r>
      <w:r w:rsidR="009C121D" w:rsidRPr="008B3A11">
        <w:rPr>
          <w:sz w:val="26"/>
          <w:szCs w:val="26"/>
          <w:lang w:val="en-GB"/>
        </w:rPr>
        <w:t>O</w:t>
      </w:r>
    </w:p>
    <w:p w:rsidR="008B3A11" w:rsidRPr="008B3A11" w:rsidRDefault="008B3A11" w:rsidP="009C121D">
      <w:pPr>
        <w:ind w:firstLine="360"/>
        <w:rPr>
          <w:sz w:val="26"/>
          <w:szCs w:val="26"/>
          <w:lang w:val="en-GB"/>
        </w:rPr>
      </w:pPr>
    </w:p>
    <w:p w:rsidR="008B3A11" w:rsidRPr="008B3A11" w:rsidRDefault="008B3A11" w:rsidP="008B3A11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 xml:space="preserve">Staining </w:t>
      </w:r>
      <w:r w:rsidRPr="008B3A11">
        <w:rPr>
          <w:b/>
          <w:sz w:val="26"/>
          <w:szCs w:val="26"/>
          <w:u w:val="single"/>
          <w:lang w:val="en-GB"/>
        </w:rPr>
        <w:t>Solution</w:t>
      </w:r>
      <w:r w:rsidRPr="008B3A11">
        <w:rPr>
          <w:b/>
          <w:sz w:val="26"/>
          <w:szCs w:val="26"/>
          <w:u w:val="single"/>
          <w:lang w:val="en-GB"/>
        </w:rPr>
        <w:t xml:space="preserve"> (</w:t>
      </w:r>
      <w:r w:rsidRPr="008B3A11">
        <w:rPr>
          <w:b/>
          <w:sz w:val="26"/>
          <w:szCs w:val="26"/>
          <w:u w:val="single"/>
          <w:lang w:val="en-GB"/>
        </w:rPr>
        <w:t>400 u</w:t>
      </w:r>
      <w:r w:rsidRPr="008B3A11">
        <w:rPr>
          <w:b/>
          <w:sz w:val="26"/>
          <w:szCs w:val="26"/>
          <w:u w:val="single"/>
          <w:lang w:val="en-GB"/>
        </w:rPr>
        <w:t xml:space="preserve">L): </w:t>
      </w:r>
      <w:r w:rsidRPr="008B3A11">
        <w:rPr>
          <w:i/>
          <w:sz w:val="26"/>
          <w:szCs w:val="26"/>
          <w:lang w:val="en-GB"/>
        </w:rPr>
        <w:t>(Make fresh)</w:t>
      </w:r>
      <w:r w:rsidRPr="008B3A11">
        <w:rPr>
          <w:sz w:val="26"/>
          <w:szCs w:val="26"/>
          <w:lang w:val="en-GB"/>
        </w:rPr>
        <w:br/>
      </w:r>
      <w:r w:rsidRPr="008B3A11">
        <w:rPr>
          <w:sz w:val="26"/>
          <w:szCs w:val="26"/>
          <w:lang w:val="en-US"/>
        </w:rPr>
        <w:t xml:space="preserve">    </w:t>
      </w:r>
      <w:r w:rsidRPr="008B3A11">
        <w:rPr>
          <w:sz w:val="26"/>
          <w:szCs w:val="26"/>
          <w:lang w:val="en-US"/>
        </w:rPr>
        <w:t>400 u</w:t>
      </w:r>
      <w:r w:rsidRPr="008B3A11">
        <w:rPr>
          <w:sz w:val="26"/>
          <w:szCs w:val="26"/>
          <w:lang w:val="en-US"/>
        </w:rPr>
        <w:t>L</w:t>
      </w:r>
      <w:r w:rsidRPr="008B3A11">
        <w:rPr>
          <w:sz w:val="26"/>
          <w:szCs w:val="26"/>
          <w:lang w:val="en-US"/>
        </w:rPr>
        <w:t xml:space="preserve"> Staining Buffer</w:t>
      </w:r>
    </w:p>
    <w:p w:rsidR="008B3A11" w:rsidRPr="008B3A11" w:rsidRDefault="008B3A11" w:rsidP="008B3A11">
      <w:pPr>
        <w:ind w:firstLine="360"/>
        <w:rPr>
          <w:sz w:val="26"/>
          <w:szCs w:val="26"/>
          <w:lang w:val="en-US"/>
        </w:rPr>
      </w:pPr>
      <w:r w:rsidRPr="008B3A11">
        <w:rPr>
          <w:sz w:val="26"/>
          <w:szCs w:val="26"/>
          <w:lang w:val="en-US"/>
        </w:rPr>
        <w:t>2.8 uL NBT (Progema</w:t>
      </w:r>
      <w:r w:rsidRPr="008B3A11">
        <w:rPr>
          <w:sz w:val="26"/>
          <w:szCs w:val="26"/>
          <w:lang w:val="en-US"/>
        </w:rPr>
        <w:t xml:space="preserve"> ready-made 50 mg/mL solution; in the freezer)</w:t>
      </w:r>
    </w:p>
    <w:p w:rsidR="00E013F9" w:rsidRPr="008B3A11" w:rsidRDefault="008B3A11" w:rsidP="008B3A11">
      <w:pPr>
        <w:ind w:firstLine="360"/>
        <w:rPr>
          <w:sz w:val="26"/>
          <w:szCs w:val="26"/>
          <w:lang w:val="en-US"/>
        </w:rPr>
      </w:pPr>
      <w:r w:rsidRPr="008B3A11">
        <w:rPr>
          <w:sz w:val="26"/>
          <w:szCs w:val="26"/>
          <w:lang w:val="en-US"/>
        </w:rPr>
        <w:t xml:space="preserve">1.4 uL BCIP (Progema </w:t>
      </w:r>
      <w:r w:rsidRPr="008B3A11">
        <w:rPr>
          <w:sz w:val="26"/>
          <w:szCs w:val="26"/>
          <w:lang w:val="en-US"/>
        </w:rPr>
        <w:t>ready-made 50 mg/mL solution</w:t>
      </w:r>
      <w:r w:rsidRPr="008B3A11">
        <w:rPr>
          <w:sz w:val="26"/>
          <w:szCs w:val="26"/>
          <w:lang w:val="en-US"/>
        </w:rPr>
        <w:t xml:space="preserve">; in the </w:t>
      </w:r>
      <w:r w:rsidRPr="008B3A11">
        <w:rPr>
          <w:sz w:val="26"/>
          <w:szCs w:val="26"/>
          <w:lang w:val="en-US"/>
        </w:rPr>
        <w:t>fridge</w:t>
      </w:r>
      <w:r w:rsidRPr="008B3A11">
        <w:rPr>
          <w:sz w:val="26"/>
          <w:szCs w:val="26"/>
          <w:lang w:val="en-US"/>
        </w:rPr>
        <w:t>)</w:t>
      </w:r>
    </w:p>
    <w:p w:rsidR="008B3A11" w:rsidRPr="008B3A11" w:rsidRDefault="008B3A11" w:rsidP="008B3A11">
      <w:pPr>
        <w:ind w:firstLine="360"/>
        <w:rPr>
          <w:sz w:val="26"/>
          <w:szCs w:val="26"/>
          <w:lang w:val="en-US"/>
        </w:rPr>
      </w:pPr>
    </w:p>
    <w:p w:rsidR="009C121D" w:rsidRPr="008B3A11" w:rsidRDefault="009C121D" w:rsidP="009C121D">
      <w:pPr>
        <w:rPr>
          <w:b/>
          <w:sz w:val="26"/>
          <w:szCs w:val="26"/>
          <w:u w:val="single"/>
          <w:lang w:val="en-GB"/>
        </w:rPr>
      </w:pPr>
      <w:r w:rsidRPr="008B3A11">
        <w:rPr>
          <w:b/>
          <w:sz w:val="26"/>
          <w:szCs w:val="26"/>
          <w:u w:val="single"/>
          <w:lang w:val="en-GB"/>
        </w:rPr>
        <w:t>Basic solutions</w:t>
      </w:r>
    </w:p>
    <w:p w:rsidR="009C121D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lang w:val="en-GB"/>
        </w:rPr>
        <w:t xml:space="preserve">100 mL of 2 M Tris pH 9.5: </w:t>
      </w:r>
      <w:r w:rsidRPr="008B3A11">
        <w:rPr>
          <w:sz w:val="26"/>
          <w:szCs w:val="26"/>
          <w:lang w:val="en-GB"/>
        </w:rPr>
        <w:t>24.2 g Tris Base</w:t>
      </w:r>
    </w:p>
    <w:p w:rsidR="009C121D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lang w:val="en-GB"/>
        </w:rPr>
        <w:t>100 mL of 1 M MgCl</w:t>
      </w:r>
      <w:r w:rsidRPr="008B3A11">
        <w:rPr>
          <w:b/>
          <w:sz w:val="26"/>
          <w:szCs w:val="26"/>
          <w:vertAlign w:val="subscript"/>
          <w:lang w:val="en-GB"/>
        </w:rPr>
        <w:t>2</w:t>
      </w:r>
      <w:r w:rsidRPr="008B3A11">
        <w:rPr>
          <w:b/>
          <w:sz w:val="26"/>
          <w:szCs w:val="26"/>
          <w:lang w:val="en-GB"/>
        </w:rPr>
        <w:t xml:space="preserve">: </w:t>
      </w:r>
      <w:r w:rsidRPr="008B3A11">
        <w:rPr>
          <w:sz w:val="26"/>
          <w:szCs w:val="26"/>
          <w:lang w:val="en-GB"/>
        </w:rPr>
        <w:t>20.3 g MgCl</w:t>
      </w:r>
      <w:r w:rsidRPr="008B3A11">
        <w:rPr>
          <w:sz w:val="26"/>
          <w:szCs w:val="26"/>
          <w:vertAlign w:val="subscript"/>
          <w:lang w:val="en-GB"/>
        </w:rPr>
        <w:t>2</w:t>
      </w:r>
      <w:r w:rsidRPr="008B3A11">
        <w:rPr>
          <w:sz w:val="26"/>
          <w:szCs w:val="26"/>
          <w:lang w:val="en-GB"/>
        </w:rPr>
        <w:t xml:space="preserve"> * 6 H</w:t>
      </w:r>
      <w:r w:rsidRPr="008B3A11">
        <w:rPr>
          <w:sz w:val="26"/>
          <w:szCs w:val="26"/>
          <w:vertAlign w:val="subscript"/>
          <w:lang w:val="en-GB"/>
        </w:rPr>
        <w:t>2</w:t>
      </w:r>
      <w:r w:rsidRPr="008B3A11">
        <w:rPr>
          <w:sz w:val="26"/>
          <w:szCs w:val="26"/>
          <w:lang w:val="en-GB"/>
        </w:rPr>
        <w:t>O</w:t>
      </w:r>
    </w:p>
    <w:p w:rsidR="009C121D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lang w:val="en-GB"/>
        </w:rPr>
        <w:t>100 mL of 5 M NaCl:</w:t>
      </w:r>
      <w:r w:rsidRPr="008B3A11">
        <w:rPr>
          <w:sz w:val="26"/>
          <w:szCs w:val="26"/>
          <w:lang w:val="en-GB"/>
        </w:rPr>
        <w:t xml:space="preserve"> 29.2 g NaCl</w:t>
      </w:r>
    </w:p>
    <w:p w:rsidR="009C121D" w:rsidRPr="008B3A11" w:rsidRDefault="009C121D" w:rsidP="009C121D">
      <w:pPr>
        <w:rPr>
          <w:sz w:val="26"/>
          <w:szCs w:val="26"/>
          <w:lang w:val="en-GB"/>
        </w:rPr>
      </w:pPr>
      <w:r w:rsidRPr="008B3A11">
        <w:rPr>
          <w:b/>
          <w:sz w:val="26"/>
          <w:szCs w:val="26"/>
          <w:lang w:val="en-GB"/>
        </w:rPr>
        <w:t>20x SSC</w:t>
      </w:r>
      <w:r w:rsidRPr="008B3A11">
        <w:rPr>
          <w:sz w:val="26"/>
          <w:szCs w:val="26"/>
          <w:lang w:val="en-GB"/>
        </w:rPr>
        <w:t xml:space="preserve"> see </w:t>
      </w:r>
      <w:r w:rsidR="008B3A11" w:rsidRPr="008B3A11">
        <w:rPr>
          <w:sz w:val="26"/>
          <w:szCs w:val="26"/>
          <w:lang w:val="en-GB"/>
        </w:rPr>
        <w:t>separate protocol</w:t>
      </w:r>
    </w:p>
    <w:p w:rsidR="00CE5D14" w:rsidRPr="00B07E10" w:rsidRDefault="00656237">
      <w:pPr>
        <w:rPr>
          <w:sz w:val="28"/>
          <w:szCs w:val="20"/>
          <w:lang w:val="en-GB"/>
        </w:rPr>
      </w:pPr>
      <w:r>
        <w:rPr>
          <w:noProof/>
          <w:sz w:val="28"/>
          <w:szCs w:val="20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-413657</wp:posOffset>
            </wp:positionH>
            <wp:positionV relativeFrom="margin">
              <wp:posOffset>54428</wp:posOffset>
            </wp:positionV>
            <wp:extent cx="6580415" cy="8773886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pal stages guttifer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415" cy="877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5D14" w:rsidRPr="00B07E10" w:rsidSect="002428E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90B" w:rsidRDefault="0014190B" w:rsidP="004D6EE5">
      <w:r>
        <w:separator/>
      </w:r>
    </w:p>
  </w:endnote>
  <w:endnote w:type="continuationSeparator" w:id="0">
    <w:p w:rsidR="0014190B" w:rsidRDefault="0014190B" w:rsidP="004D6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578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0F7A" w:rsidRDefault="005E0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F7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E0F7A" w:rsidRDefault="005E0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90B" w:rsidRDefault="0014190B" w:rsidP="004D6EE5">
      <w:r>
        <w:separator/>
      </w:r>
    </w:p>
  </w:footnote>
  <w:footnote w:type="continuationSeparator" w:id="0">
    <w:p w:rsidR="0014190B" w:rsidRDefault="0014190B" w:rsidP="004D6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F7A" w:rsidRPr="009C59FE" w:rsidRDefault="005E0F7A" w:rsidP="005A3F63">
    <w:pPr>
      <w:jc w:val="center"/>
      <w:rPr>
        <w:b/>
        <w:sz w:val="48"/>
        <w:szCs w:val="48"/>
        <w:lang w:val="en-GB"/>
      </w:rPr>
    </w:pPr>
    <w:r w:rsidRPr="009C59FE">
      <w:rPr>
        <w:b/>
        <w:i/>
        <w:sz w:val="48"/>
        <w:szCs w:val="48"/>
        <w:lang w:val="en-GB"/>
      </w:rPr>
      <w:t xml:space="preserve">in situ </w:t>
    </w:r>
    <w:r w:rsidRPr="009C59FE">
      <w:rPr>
        <w:b/>
        <w:sz w:val="48"/>
        <w:szCs w:val="48"/>
        <w:lang w:val="en-GB"/>
      </w:rPr>
      <w:t>abdomens (</w:t>
    </w:r>
    <w:r>
      <w:rPr>
        <w:b/>
        <w:sz w:val="48"/>
        <w:szCs w:val="48"/>
        <w:lang w:val="en-GB"/>
      </w:rPr>
      <w:t>razor blade</w:t>
    </w:r>
    <w:r w:rsidRPr="009C59FE">
      <w:rPr>
        <w:b/>
        <w:sz w:val="48"/>
        <w:szCs w:val="48"/>
        <w:lang w:val="en-GB"/>
      </w:rPr>
      <w:t xml:space="preserve"> method)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C40AF"/>
    <w:multiLevelType w:val="hybridMultilevel"/>
    <w:tmpl w:val="A5C4F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E80"/>
    <w:rsid w:val="000078F2"/>
    <w:rsid w:val="00024360"/>
    <w:rsid w:val="000262D3"/>
    <w:rsid w:val="00034461"/>
    <w:rsid w:val="000471B4"/>
    <w:rsid w:val="00051612"/>
    <w:rsid w:val="00054896"/>
    <w:rsid w:val="0006670B"/>
    <w:rsid w:val="000747E0"/>
    <w:rsid w:val="000838BB"/>
    <w:rsid w:val="00086DBB"/>
    <w:rsid w:val="000A5AC9"/>
    <w:rsid w:val="000B1AAC"/>
    <w:rsid w:val="000B6477"/>
    <w:rsid w:val="000C3445"/>
    <w:rsid w:val="000D119F"/>
    <w:rsid w:val="000D2C70"/>
    <w:rsid w:val="000D3E85"/>
    <w:rsid w:val="000E2A39"/>
    <w:rsid w:val="000E583D"/>
    <w:rsid w:val="000F6F7E"/>
    <w:rsid w:val="00101BEE"/>
    <w:rsid w:val="00103FDF"/>
    <w:rsid w:val="00106BEC"/>
    <w:rsid w:val="001105A1"/>
    <w:rsid w:val="00110757"/>
    <w:rsid w:val="00113D06"/>
    <w:rsid w:val="00125D26"/>
    <w:rsid w:val="0014190B"/>
    <w:rsid w:val="00144BBB"/>
    <w:rsid w:val="001555C5"/>
    <w:rsid w:val="001641A7"/>
    <w:rsid w:val="00170077"/>
    <w:rsid w:val="001701F4"/>
    <w:rsid w:val="00180135"/>
    <w:rsid w:val="00182AEC"/>
    <w:rsid w:val="00182AED"/>
    <w:rsid w:val="00184717"/>
    <w:rsid w:val="00184CB1"/>
    <w:rsid w:val="00187EFF"/>
    <w:rsid w:val="001A64F1"/>
    <w:rsid w:val="001B5F69"/>
    <w:rsid w:val="001E08CA"/>
    <w:rsid w:val="001F0282"/>
    <w:rsid w:val="001F07B1"/>
    <w:rsid w:val="001F525D"/>
    <w:rsid w:val="00205488"/>
    <w:rsid w:val="00205514"/>
    <w:rsid w:val="00207B7D"/>
    <w:rsid w:val="002220C5"/>
    <w:rsid w:val="00241019"/>
    <w:rsid w:val="002428ED"/>
    <w:rsid w:val="00245FCC"/>
    <w:rsid w:val="00252E2D"/>
    <w:rsid w:val="00256E27"/>
    <w:rsid w:val="00271711"/>
    <w:rsid w:val="00273E13"/>
    <w:rsid w:val="002755C6"/>
    <w:rsid w:val="00280B75"/>
    <w:rsid w:val="00283929"/>
    <w:rsid w:val="00290F89"/>
    <w:rsid w:val="002A7308"/>
    <w:rsid w:val="002B59D4"/>
    <w:rsid w:val="002C4A2D"/>
    <w:rsid w:val="002D0C29"/>
    <w:rsid w:val="002D39F0"/>
    <w:rsid w:val="002D52EC"/>
    <w:rsid w:val="002E3053"/>
    <w:rsid w:val="002E405C"/>
    <w:rsid w:val="00301E9D"/>
    <w:rsid w:val="0030237C"/>
    <w:rsid w:val="00304878"/>
    <w:rsid w:val="00306AC3"/>
    <w:rsid w:val="0031184E"/>
    <w:rsid w:val="003128C3"/>
    <w:rsid w:val="003161C9"/>
    <w:rsid w:val="003169A5"/>
    <w:rsid w:val="003230FD"/>
    <w:rsid w:val="00330064"/>
    <w:rsid w:val="0033307C"/>
    <w:rsid w:val="00334A8A"/>
    <w:rsid w:val="00350AC7"/>
    <w:rsid w:val="00384025"/>
    <w:rsid w:val="003847F9"/>
    <w:rsid w:val="00391959"/>
    <w:rsid w:val="00394E2E"/>
    <w:rsid w:val="00396518"/>
    <w:rsid w:val="003A0FBD"/>
    <w:rsid w:val="003A34A3"/>
    <w:rsid w:val="003A53C3"/>
    <w:rsid w:val="003C07A2"/>
    <w:rsid w:val="003D1BF4"/>
    <w:rsid w:val="003E0F93"/>
    <w:rsid w:val="003F43F2"/>
    <w:rsid w:val="004016C5"/>
    <w:rsid w:val="00405A74"/>
    <w:rsid w:val="00407D13"/>
    <w:rsid w:val="00415434"/>
    <w:rsid w:val="00423C41"/>
    <w:rsid w:val="00424DCF"/>
    <w:rsid w:val="00456CDE"/>
    <w:rsid w:val="00474165"/>
    <w:rsid w:val="00481965"/>
    <w:rsid w:val="00495AEE"/>
    <w:rsid w:val="004975C2"/>
    <w:rsid w:val="004A25F3"/>
    <w:rsid w:val="004C01A7"/>
    <w:rsid w:val="004C155E"/>
    <w:rsid w:val="004C28C2"/>
    <w:rsid w:val="004C7B68"/>
    <w:rsid w:val="004D0C5E"/>
    <w:rsid w:val="004D0E91"/>
    <w:rsid w:val="004D3A02"/>
    <w:rsid w:val="004D4A43"/>
    <w:rsid w:val="004D541A"/>
    <w:rsid w:val="004D6EE5"/>
    <w:rsid w:val="004D7A15"/>
    <w:rsid w:val="004E4096"/>
    <w:rsid w:val="004E43AC"/>
    <w:rsid w:val="004F0EF9"/>
    <w:rsid w:val="00502A11"/>
    <w:rsid w:val="005040E6"/>
    <w:rsid w:val="0050481D"/>
    <w:rsid w:val="0051055E"/>
    <w:rsid w:val="00532783"/>
    <w:rsid w:val="00532C68"/>
    <w:rsid w:val="00533671"/>
    <w:rsid w:val="0054449E"/>
    <w:rsid w:val="005451D9"/>
    <w:rsid w:val="00550CAF"/>
    <w:rsid w:val="005532E7"/>
    <w:rsid w:val="00561DC6"/>
    <w:rsid w:val="00563852"/>
    <w:rsid w:val="00563CE0"/>
    <w:rsid w:val="00591EE9"/>
    <w:rsid w:val="00594A64"/>
    <w:rsid w:val="005A3A1A"/>
    <w:rsid w:val="005A3F63"/>
    <w:rsid w:val="005B4A2D"/>
    <w:rsid w:val="005C20AC"/>
    <w:rsid w:val="005C5F1E"/>
    <w:rsid w:val="005D3A8D"/>
    <w:rsid w:val="005E0F7A"/>
    <w:rsid w:val="005E5E42"/>
    <w:rsid w:val="005E6A32"/>
    <w:rsid w:val="005F134F"/>
    <w:rsid w:val="005F756E"/>
    <w:rsid w:val="006061AA"/>
    <w:rsid w:val="006076F9"/>
    <w:rsid w:val="006232AB"/>
    <w:rsid w:val="00627D1F"/>
    <w:rsid w:val="00633F6B"/>
    <w:rsid w:val="0063669D"/>
    <w:rsid w:val="006372D8"/>
    <w:rsid w:val="00643D72"/>
    <w:rsid w:val="00656237"/>
    <w:rsid w:val="006574D7"/>
    <w:rsid w:val="00660C71"/>
    <w:rsid w:val="006702AE"/>
    <w:rsid w:val="0067583B"/>
    <w:rsid w:val="00683CB8"/>
    <w:rsid w:val="00686084"/>
    <w:rsid w:val="006874E1"/>
    <w:rsid w:val="00687F4F"/>
    <w:rsid w:val="006A09D4"/>
    <w:rsid w:val="006B14BA"/>
    <w:rsid w:val="006B350E"/>
    <w:rsid w:val="006B3A87"/>
    <w:rsid w:val="006C0270"/>
    <w:rsid w:val="006D26BE"/>
    <w:rsid w:val="006E011B"/>
    <w:rsid w:val="006F0A05"/>
    <w:rsid w:val="006F775A"/>
    <w:rsid w:val="007036DC"/>
    <w:rsid w:val="007066D7"/>
    <w:rsid w:val="00707DED"/>
    <w:rsid w:val="007104D2"/>
    <w:rsid w:val="00720EC5"/>
    <w:rsid w:val="00721C44"/>
    <w:rsid w:val="00724860"/>
    <w:rsid w:val="007306A4"/>
    <w:rsid w:val="007610CD"/>
    <w:rsid w:val="007613BD"/>
    <w:rsid w:val="0076393E"/>
    <w:rsid w:val="00765F4F"/>
    <w:rsid w:val="007660DB"/>
    <w:rsid w:val="00771531"/>
    <w:rsid w:val="00775916"/>
    <w:rsid w:val="00783511"/>
    <w:rsid w:val="007848EA"/>
    <w:rsid w:val="00791A41"/>
    <w:rsid w:val="007B269E"/>
    <w:rsid w:val="007B287B"/>
    <w:rsid w:val="007B2B78"/>
    <w:rsid w:val="007B494D"/>
    <w:rsid w:val="007B4D53"/>
    <w:rsid w:val="007B63AB"/>
    <w:rsid w:val="007C647F"/>
    <w:rsid w:val="007C74D4"/>
    <w:rsid w:val="007C7C3B"/>
    <w:rsid w:val="007E35AF"/>
    <w:rsid w:val="007E3914"/>
    <w:rsid w:val="007F064F"/>
    <w:rsid w:val="007F2978"/>
    <w:rsid w:val="007F7911"/>
    <w:rsid w:val="00810568"/>
    <w:rsid w:val="0081498C"/>
    <w:rsid w:val="0081530A"/>
    <w:rsid w:val="0082302A"/>
    <w:rsid w:val="00826250"/>
    <w:rsid w:val="008356F6"/>
    <w:rsid w:val="008376F9"/>
    <w:rsid w:val="00841456"/>
    <w:rsid w:val="00842B80"/>
    <w:rsid w:val="0084657D"/>
    <w:rsid w:val="0085011A"/>
    <w:rsid w:val="0085607A"/>
    <w:rsid w:val="00860547"/>
    <w:rsid w:val="00863620"/>
    <w:rsid w:val="00877589"/>
    <w:rsid w:val="00880078"/>
    <w:rsid w:val="008817F9"/>
    <w:rsid w:val="00895273"/>
    <w:rsid w:val="008A0594"/>
    <w:rsid w:val="008A3AB9"/>
    <w:rsid w:val="008A43D5"/>
    <w:rsid w:val="008B329F"/>
    <w:rsid w:val="008B3A11"/>
    <w:rsid w:val="008B4156"/>
    <w:rsid w:val="008C0155"/>
    <w:rsid w:val="008C3D4F"/>
    <w:rsid w:val="008C659C"/>
    <w:rsid w:val="008D6FFA"/>
    <w:rsid w:val="008F4D68"/>
    <w:rsid w:val="008F66D7"/>
    <w:rsid w:val="00900019"/>
    <w:rsid w:val="00903EA2"/>
    <w:rsid w:val="00905653"/>
    <w:rsid w:val="00906507"/>
    <w:rsid w:val="009169E1"/>
    <w:rsid w:val="00917569"/>
    <w:rsid w:val="009237D1"/>
    <w:rsid w:val="00923C94"/>
    <w:rsid w:val="009258D8"/>
    <w:rsid w:val="00926F1F"/>
    <w:rsid w:val="0093176E"/>
    <w:rsid w:val="00932597"/>
    <w:rsid w:val="0093292E"/>
    <w:rsid w:val="00932AFE"/>
    <w:rsid w:val="00935795"/>
    <w:rsid w:val="00936572"/>
    <w:rsid w:val="009439D7"/>
    <w:rsid w:val="0094480B"/>
    <w:rsid w:val="0095078E"/>
    <w:rsid w:val="00950AEB"/>
    <w:rsid w:val="00952B89"/>
    <w:rsid w:val="009563B9"/>
    <w:rsid w:val="00957AA0"/>
    <w:rsid w:val="00964499"/>
    <w:rsid w:val="00964817"/>
    <w:rsid w:val="009719DC"/>
    <w:rsid w:val="00973F5E"/>
    <w:rsid w:val="009939AE"/>
    <w:rsid w:val="009A0E11"/>
    <w:rsid w:val="009A1352"/>
    <w:rsid w:val="009C121D"/>
    <w:rsid w:val="009C1D02"/>
    <w:rsid w:val="009C59FE"/>
    <w:rsid w:val="009D7353"/>
    <w:rsid w:val="009E2323"/>
    <w:rsid w:val="009E5C1F"/>
    <w:rsid w:val="009F23F3"/>
    <w:rsid w:val="009F66F0"/>
    <w:rsid w:val="00A02DA3"/>
    <w:rsid w:val="00A05E90"/>
    <w:rsid w:val="00A10CBA"/>
    <w:rsid w:val="00A1107D"/>
    <w:rsid w:val="00A274D0"/>
    <w:rsid w:val="00A3418C"/>
    <w:rsid w:val="00A351AD"/>
    <w:rsid w:val="00A415A5"/>
    <w:rsid w:val="00A415D4"/>
    <w:rsid w:val="00A429AC"/>
    <w:rsid w:val="00A50B0D"/>
    <w:rsid w:val="00A56C79"/>
    <w:rsid w:val="00A6104B"/>
    <w:rsid w:val="00A638D2"/>
    <w:rsid w:val="00A6393F"/>
    <w:rsid w:val="00A72D8C"/>
    <w:rsid w:val="00A75AC8"/>
    <w:rsid w:val="00A77E7A"/>
    <w:rsid w:val="00A80ACF"/>
    <w:rsid w:val="00A8555E"/>
    <w:rsid w:val="00A93262"/>
    <w:rsid w:val="00AB082D"/>
    <w:rsid w:val="00AB5AB4"/>
    <w:rsid w:val="00AB6C81"/>
    <w:rsid w:val="00AC717A"/>
    <w:rsid w:val="00AC7917"/>
    <w:rsid w:val="00AD1910"/>
    <w:rsid w:val="00AD4E06"/>
    <w:rsid w:val="00AD5353"/>
    <w:rsid w:val="00AE0D52"/>
    <w:rsid w:val="00AE1FF4"/>
    <w:rsid w:val="00AE5BE6"/>
    <w:rsid w:val="00AE5C6F"/>
    <w:rsid w:val="00AF7216"/>
    <w:rsid w:val="00B07E10"/>
    <w:rsid w:val="00B128D1"/>
    <w:rsid w:val="00B21F38"/>
    <w:rsid w:val="00B23C3B"/>
    <w:rsid w:val="00B24D28"/>
    <w:rsid w:val="00B252CD"/>
    <w:rsid w:val="00B301F0"/>
    <w:rsid w:val="00B32B4F"/>
    <w:rsid w:val="00B32C5D"/>
    <w:rsid w:val="00B410A0"/>
    <w:rsid w:val="00B43D49"/>
    <w:rsid w:val="00B5194D"/>
    <w:rsid w:val="00B62F3D"/>
    <w:rsid w:val="00B635DF"/>
    <w:rsid w:val="00B65703"/>
    <w:rsid w:val="00B70093"/>
    <w:rsid w:val="00B86183"/>
    <w:rsid w:val="00B9433A"/>
    <w:rsid w:val="00B975BF"/>
    <w:rsid w:val="00BA2F63"/>
    <w:rsid w:val="00BA6F59"/>
    <w:rsid w:val="00BA7769"/>
    <w:rsid w:val="00BB5048"/>
    <w:rsid w:val="00BC10D2"/>
    <w:rsid w:val="00BC5568"/>
    <w:rsid w:val="00BD675C"/>
    <w:rsid w:val="00BD6FA3"/>
    <w:rsid w:val="00BF0D0C"/>
    <w:rsid w:val="00BF0F0D"/>
    <w:rsid w:val="00BF2CD6"/>
    <w:rsid w:val="00BF5847"/>
    <w:rsid w:val="00C019BF"/>
    <w:rsid w:val="00C303D4"/>
    <w:rsid w:val="00C40D9D"/>
    <w:rsid w:val="00C42E92"/>
    <w:rsid w:val="00C451DE"/>
    <w:rsid w:val="00C45762"/>
    <w:rsid w:val="00C458C1"/>
    <w:rsid w:val="00C477BF"/>
    <w:rsid w:val="00C57276"/>
    <w:rsid w:val="00C6537F"/>
    <w:rsid w:val="00C84F7E"/>
    <w:rsid w:val="00C91532"/>
    <w:rsid w:val="00CA20EB"/>
    <w:rsid w:val="00CA5101"/>
    <w:rsid w:val="00CA5CFB"/>
    <w:rsid w:val="00CA6457"/>
    <w:rsid w:val="00CB3C53"/>
    <w:rsid w:val="00CB751F"/>
    <w:rsid w:val="00CC3031"/>
    <w:rsid w:val="00CD4B1E"/>
    <w:rsid w:val="00CD51D5"/>
    <w:rsid w:val="00CE4403"/>
    <w:rsid w:val="00CE4635"/>
    <w:rsid w:val="00CE5D14"/>
    <w:rsid w:val="00CF0D57"/>
    <w:rsid w:val="00CF1927"/>
    <w:rsid w:val="00D01000"/>
    <w:rsid w:val="00D20B2C"/>
    <w:rsid w:val="00D26540"/>
    <w:rsid w:val="00D330FA"/>
    <w:rsid w:val="00D33E2C"/>
    <w:rsid w:val="00D43B8A"/>
    <w:rsid w:val="00D4432F"/>
    <w:rsid w:val="00D526E6"/>
    <w:rsid w:val="00D602CA"/>
    <w:rsid w:val="00D632F1"/>
    <w:rsid w:val="00D648A1"/>
    <w:rsid w:val="00DA1FD2"/>
    <w:rsid w:val="00DB4C83"/>
    <w:rsid w:val="00DB555A"/>
    <w:rsid w:val="00DB5BE2"/>
    <w:rsid w:val="00DC2B62"/>
    <w:rsid w:val="00DD12E5"/>
    <w:rsid w:val="00DD2E94"/>
    <w:rsid w:val="00DD3E80"/>
    <w:rsid w:val="00DD46E7"/>
    <w:rsid w:val="00DD714D"/>
    <w:rsid w:val="00DD7A11"/>
    <w:rsid w:val="00DE4D8F"/>
    <w:rsid w:val="00DE6300"/>
    <w:rsid w:val="00DF19AD"/>
    <w:rsid w:val="00DF2922"/>
    <w:rsid w:val="00DF328E"/>
    <w:rsid w:val="00DF7C58"/>
    <w:rsid w:val="00E013F9"/>
    <w:rsid w:val="00E131A3"/>
    <w:rsid w:val="00E1450D"/>
    <w:rsid w:val="00E2131F"/>
    <w:rsid w:val="00E231C0"/>
    <w:rsid w:val="00E307C6"/>
    <w:rsid w:val="00E31D63"/>
    <w:rsid w:val="00E32A37"/>
    <w:rsid w:val="00E344C0"/>
    <w:rsid w:val="00E4199F"/>
    <w:rsid w:val="00E45CE9"/>
    <w:rsid w:val="00E60425"/>
    <w:rsid w:val="00E70CB8"/>
    <w:rsid w:val="00E7561A"/>
    <w:rsid w:val="00E75F67"/>
    <w:rsid w:val="00E7604A"/>
    <w:rsid w:val="00E82FD2"/>
    <w:rsid w:val="00E8436C"/>
    <w:rsid w:val="00E85793"/>
    <w:rsid w:val="00E85E17"/>
    <w:rsid w:val="00E8652B"/>
    <w:rsid w:val="00E90AB9"/>
    <w:rsid w:val="00EA14D9"/>
    <w:rsid w:val="00EA2BC3"/>
    <w:rsid w:val="00EB51DE"/>
    <w:rsid w:val="00EB6001"/>
    <w:rsid w:val="00EC55D4"/>
    <w:rsid w:val="00EC77E1"/>
    <w:rsid w:val="00ED077B"/>
    <w:rsid w:val="00ED1491"/>
    <w:rsid w:val="00EE65A1"/>
    <w:rsid w:val="00EF2E5A"/>
    <w:rsid w:val="00EF72C7"/>
    <w:rsid w:val="00F0093B"/>
    <w:rsid w:val="00F042DB"/>
    <w:rsid w:val="00F06D6C"/>
    <w:rsid w:val="00F06F6B"/>
    <w:rsid w:val="00F2092D"/>
    <w:rsid w:val="00F21472"/>
    <w:rsid w:val="00F226CD"/>
    <w:rsid w:val="00F35AF5"/>
    <w:rsid w:val="00F37AC5"/>
    <w:rsid w:val="00F53CB0"/>
    <w:rsid w:val="00F540AC"/>
    <w:rsid w:val="00F552B0"/>
    <w:rsid w:val="00F61669"/>
    <w:rsid w:val="00F72218"/>
    <w:rsid w:val="00F81BDB"/>
    <w:rsid w:val="00F85A00"/>
    <w:rsid w:val="00F9496A"/>
    <w:rsid w:val="00F951E6"/>
    <w:rsid w:val="00FA28F0"/>
    <w:rsid w:val="00FA71DC"/>
    <w:rsid w:val="00FB37B1"/>
    <w:rsid w:val="00FC15A2"/>
    <w:rsid w:val="00FC6541"/>
    <w:rsid w:val="00FC68A6"/>
    <w:rsid w:val="00FC6D6C"/>
    <w:rsid w:val="00FD146B"/>
    <w:rsid w:val="00FD1EFB"/>
    <w:rsid w:val="00FD2E00"/>
    <w:rsid w:val="00FD3917"/>
    <w:rsid w:val="00FD4034"/>
    <w:rsid w:val="00FE0C73"/>
    <w:rsid w:val="00FE6C05"/>
    <w:rsid w:val="00FF29B4"/>
    <w:rsid w:val="00FF6F0A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CD802"/>
  <w15:docId w15:val="{6D413E58-4C31-4F86-84FD-4169564C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8ED"/>
    <w:rPr>
      <w:sz w:val="24"/>
      <w:szCs w:val="24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3F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A3F63"/>
    <w:rPr>
      <w:sz w:val="24"/>
      <w:szCs w:val="24"/>
      <w:lang w:val="sv-SE" w:eastAsia="sv-SE"/>
    </w:rPr>
  </w:style>
  <w:style w:type="paragraph" w:styleId="Footer">
    <w:name w:val="footer"/>
    <w:basedOn w:val="Normal"/>
    <w:link w:val="FooterChar"/>
    <w:uiPriority w:val="99"/>
    <w:rsid w:val="005A3F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F63"/>
    <w:rPr>
      <w:sz w:val="24"/>
      <w:szCs w:val="24"/>
      <w:lang w:val="sv-SE" w:eastAsia="sv-SE"/>
    </w:rPr>
  </w:style>
  <w:style w:type="paragraph" w:styleId="ListParagraph">
    <w:name w:val="List Paragraph"/>
    <w:basedOn w:val="Normal"/>
    <w:uiPriority w:val="34"/>
    <w:qFormat/>
    <w:rsid w:val="00F37AC5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5048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0481D"/>
    <w:rPr>
      <w:rFonts w:ascii="Segoe UI" w:hAnsi="Segoe UI" w:cs="Segoe UI"/>
      <w:sz w:val="18"/>
      <w:szCs w:val="18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D8272FD9-61F6-4162-B088-4076D6D17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B9CE261E.dotm</Template>
  <TotalTime>340</TotalTime>
  <Pages>9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</vt:lpstr>
    </vt:vector>
  </TitlesOfParts>
  <Company>Toshiba</Company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subject/>
  <dc:creator>Genau</dc:creator>
  <cp:keywords/>
  <cp:lastModifiedBy>Thomas Werner</cp:lastModifiedBy>
  <cp:revision>48</cp:revision>
  <cp:lastPrinted>2018-01-15T16:22:00Z</cp:lastPrinted>
  <dcterms:created xsi:type="dcterms:W3CDTF">2012-02-19T12:02:00Z</dcterms:created>
  <dcterms:modified xsi:type="dcterms:W3CDTF">2018-01-15T16:22:00Z</dcterms:modified>
</cp:coreProperties>
</file>